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E87" w:rsidRDefault="008D5E87" w:rsidP="00D72527">
      <w:pPr>
        <w:widowControl w:val="0"/>
        <w:autoSpaceDE w:val="0"/>
        <w:autoSpaceDN w:val="0"/>
        <w:adjustRightInd w:val="0"/>
      </w:pPr>
      <w:bookmarkStart w:id="0" w:name="_GoBack"/>
      <w:bookmarkEnd w:id="0"/>
    </w:p>
    <w:p w:rsidR="008D5E87" w:rsidRPr="00502995" w:rsidRDefault="008D5E87" w:rsidP="00502995">
      <w:pPr>
        <w:ind w:left="11340"/>
        <w:rPr>
          <w:bCs/>
          <w:lang w:eastAsia="en-US"/>
        </w:rPr>
      </w:pPr>
      <w:bookmarkStart w:id="1" w:name="Par1624"/>
      <w:bookmarkEnd w:id="1"/>
      <w:r w:rsidRPr="00502995">
        <w:rPr>
          <w:bCs/>
          <w:lang w:eastAsia="en-US"/>
        </w:rPr>
        <w:t xml:space="preserve">Приложение № 2  </w:t>
      </w:r>
    </w:p>
    <w:p w:rsidR="008D5E87" w:rsidRPr="00502995" w:rsidRDefault="008D5E87" w:rsidP="00502995">
      <w:pPr>
        <w:ind w:left="11340"/>
        <w:rPr>
          <w:bCs/>
          <w:lang w:eastAsia="en-US"/>
        </w:rPr>
      </w:pPr>
      <w:r w:rsidRPr="00502995">
        <w:rPr>
          <w:bCs/>
          <w:lang w:eastAsia="en-US"/>
        </w:rPr>
        <w:t>к Приказу Министерства по делам молодежи и спорту Республики Татарстан</w:t>
      </w:r>
    </w:p>
    <w:p w:rsidR="008D5E87" w:rsidRPr="00A27DE6" w:rsidRDefault="008D5E87" w:rsidP="00502995">
      <w:pPr>
        <w:ind w:left="11340"/>
        <w:rPr>
          <w:b/>
          <w:bCs/>
          <w:i/>
          <w:lang w:eastAsia="en-US"/>
        </w:rPr>
      </w:pPr>
      <w:r w:rsidRPr="00502995">
        <w:rPr>
          <w:bCs/>
          <w:lang w:eastAsia="en-US"/>
        </w:rPr>
        <w:t xml:space="preserve">от </w:t>
      </w:r>
      <w:r>
        <w:rPr>
          <w:bCs/>
          <w:lang w:eastAsia="en-US"/>
        </w:rPr>
        <w:t xml:space="preserve">23.09.2016 </w:t>
      </w:r>
      <w:r w:rsidRPr="00502995">
        <w:rPr>
          <w:bCs/>
          <w:lang w:eastAsia="en-US"/>
        </w:rPr>
        <w:t>№</w:t>
      </w:r>
      <w:r>
        <w:rPr>
          <w:bCs/>
          <w:lang w:eastAsia="en-US"/>
        </w:rPr>
        <w:t xml:space="preserve"> 582, </w:t>
      </w:r>
      <w:r w:rsidRPr="00A27DE6">
        <w:rPr>
          <w:b/>
          <w:bCs/>
          <w:i/>
          <w:lang w:eastAsia="en-US"/>
        </w:rPr>
        <w:t>с изменениями от 20.06.2017 № 392</w:t>
      </w:r>
    </w:p>
    <w:p w:rsidR="008D5E87" w:rsidRPr="00502995" w:rsidRDefault="008D5E87" w:rsidP="00502995">
      <w:pPr>
        <w:jc w:val="center"/>
        <w:rPr>
          <w:rFonts w:ascii="Arial" w:hAnsi="Arial" w:cs="Arial"/>
          <w:b/>
        </w:rPr>
      </w:pPr>
    </w:p>
    <w:p w:rsidR="008D5E87" w:rsidRPr="00502995" w:rsidRDefault="008D5E87" w:rsidP="00502995">
      <w:pPr>
        <w:jc w:val="center"/>
        <w:rPr>
          <w:b/>
          <w:sz w:val="28"/>
          <w:szCs w:val="28"/>
        </w:rPr>
      </w:pPr>
      <w:r w:rsidRPr="00502995">
        <w:rPr>
          <w:b/>
          <w:sz w:val="28"/>
          <w:szCs w:val="28"/>
        </w:rPr>
        <w:t xml:space="preserve">Карта экспертной оценки </w:t>
      </w:r>
    </w:p>
    <w:p w:rsidR="008D5E87" w:rsidRPr="00502995" w:rsidRDefault="008D5E87" w:rsidP="00502995">
      <w:pPr>
        <w:jc w:val="center"/>
        <w:rPr>
          <w:b/>
          <w:sz w:val="28"/>
          <w:szCs w:val="28"/>
        </w:rPr>
      </w:pPr>
      <w:r w:rsidRPr="00502995">
        <w:rPr>
          <w:b/>
          <w:sz w:val="28"/>
          <w:szCs w:val="28"/>
        </w:rPr>
        <w:t xml:space="preserve">профессиональной деятельности тренера-преподавателя (включая старшего), </w:t>
      </w:r>
    </w:p>
    <w:p w:rsidR="008D5E87" w:rsidRDefault="008D5E87" w:rsidP="00502995">
      <w:pPr>
        <w:jc w:val="center"/>
        <w:rPr>
          <w:b/>
          <w:sz w:val="28"/>
          <w:szCs w:val="28"/>
        </w:rPr>
      </w:pPr>
      <w:r w:rsidRPr="00502995">
        <w:rPr>
          <w:b/>
          <w:sz w:val="28"/>
          <w:szCs w:val="28"/>
        </w:rPr>
        <w:t xml:space="preserve">претендующего на квалификационную категорию </w:t>
      </w:r>
    </w:p>
    <w:p w:rsidR="008D5E87" w:rsidRPr="00502995" w:rsidRDefault="008D5E87" w:rsidP="00502995">
      <w:pPr>
        <w:jc w:val="center"/>
        <w:rPr>
          <w:b/>
          <w:sz w:val="28"/>
          <w:szCs w:val="28"/>
        </w:rPr>
      </w:pPr>
    </w:p>
    <w:tbl>
      <w:tblPr>
        <w:tblW w:w="15492" w:type="dxa"/>
        <w:tblInd w:w="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034"/>
        <w:gridCol w:w="7512"/>
        <w:gridCol w:w="907"/>
        <w:gridCol w:w="6039"/>
      </w:tblGrid>
      <w:tr w:rsidR="008D5E87" w:rsidTr="00502995">
        <w:trPr>
          <w:trHeight w:val="253"/>
        </w:trPr>
        <w:tc>
          <w:tcPr>
            <w:tcW w:w="1034" w:type="dxa"/>
          </w:tcPr>
          <w:p w:rsidR="008D5E87" w:rsidRPr="00502995" w:rsidRDefault="008D5E87">
            <w:pPr>
              <w:snapToGrid w:val="0"/>
              <w:jc w:val="center"/>
              <w:rPr>
                <w:iCs/>
              </w:rPr>
            </w:pPr>
            <w:r w:rsidRPr="00502995">
              <w:rPr>
                <w:iCs/>
              </w:rPr>
              <w:t>№</w:t>
            </w:r>
          </w:p>
        </w:tc>
        <w:tc>
          <w:tcPr>
            <w:tcW w:w="7512" w:type="dxa"/>
          </w:tcPr>
          <w:p w:rsidR="008D5E87" w:rsidRPr="00502995" w:rsidRDefault="008D5E87">
            <w:pPr>
              <w:snapToGrid w:val="0"/>
              <w:jc w:val="center"/>
              <w:rPr>
                <w:iCs/>
              </w:rPr>
            </w:pPr>
            <w:r w:rsidRPr="00502995">
              <w:rPr>
                <w:iCs/>
              </w:rPr>
              <w:t>Критерии и показатели</w:t>
            </w:r>
          </w:p>
        </w:tc>
        <w:tc>
          <w:tcPr>
            <w:tcW w:w="907" w:type="dxa"/>
          </w:tcPr>
          <w:p w:rsidR="008D5E87" w:rsidRPr="00502995" w:rsidRDefault="008D5E87">
            <w:pPr>
              <w:snapToGrid w:val="0"/>
              <w:jc w:val="center"/>
              <w:rPr>
                <w:iCs/>
              </w:rPr>
            </w:pPr>
            <w:r w:rsidRPr="00502995">
              <w:rPr>
                <w:iCs/>
              </w:rPr>
              <w:t>Баллы</w:t>
            </w:r>
          </w:p>
        </w:tc>
        <w:tc>
          <w:tcPr>
            <w:tcW w:w="6039" w:type="dxa"/>
          </w:tcPr>
          <w:p w:rsidR="008D5E87" w:rsidRPr="00502995" w:rsidRDefault="008D5E87" w:rsidP="00502995">
            <w:pPr>
              <w:snapToGrid w:val="0"/>
              <w:jc w:val="center"/>
              <w:rPr>
                <w:iCs/>
              </w:rPr>
            </w:pPr>
            <w:r w:rsidRPr="00502995">
              <w:rPr>
                <w:iCs/>
              </w:rPr>
              <w:t>П</w:t>
            </w:r>
            <w:r>
              <w:rPr>
                <w:iCs/>
              </w:rPr>
              <w:t>одтверждающие документы</w:t>
            </w:r>
            <w:r w:rsidRPr="00502995">
              <w:rPr>
                <w:iCs/>
              </w:rPr>
              <w:t xml:space="preserve"> </w:t>
            </w:r>
          </w:p>
        </w:tc>
      </w:tr>
      <w:tr w:rsidR="008D5E87" w:rsidTr="00502995">
        <w:trPr>
          <w:trHeight w:val="253"/>
        </w:trPr>
        <w:tc>
          <w:tcPr>
            <w:tcW w:w="15492" w:type="dxa"/>
            <w:gridSpan w:val="4"/>
          </w:tcPr>
          <w:p w:rsidR="008D5E87" w:rsidRDefault="008D5E87">
            <w:pPr>
              <w:snapToGrid w:val="0"/>
              <w:rPr>
                <w:b/>
              </w:rPr>
            </w:pPr>
            <w:r>
              <w:rPr>
                <w:b/>
              </w:rPr>
              <w:t>1.  Достижения обучающихся, развитие их спортивных  способностей</w:t>
            </w:r>
          </w:p>
          <w:p w:rsidR="008D5E87" w:rsidRDefault="008D5E87">
            <w:pPr>
              <w:snapToGrid w:val="0"/>
              <w:rPr>
                <w:b/>
              </w:rPr>
            </w:pPr>
            <w:r>
              <w:rPr>
                <w:b/>
              </w:rPr>
              <w:t>(</w:t>
            </w:r>
            <w:r w:rsidRPr="00502995">
              <w:rPr>
                <w:b/>
              </w:rPr>
              <w:t>оценивается одна, наиболее значимая позиция при наличии хотя бы одного факта</w:t>
            </w:r>
            <w:r>
              <w:rPr>
                <w:b/>
              </w:rPr>
              <w:t>)</w:t>
            </w:r>
          </w:p>
        </w:tc>
      </w:tr>
      <w:tr w:rsidR="008D5E87" w:rsidTr="00502995">
        <w:trPr>
          <w:trHeight w:val="253"/>
        </w:trPr>
        <w:tc>
          <w:tcPr>
            <w:tcW w:w="1034" w:type="dxa"/>
          </w:tcPr>
          <w:p w:rsidR="008D5E87" w:rsidRPr="002F5812" w:rsidRDefault="008D5E87">
            <w:pPr>
              <w:snapToGrid w:val="0"/>
              <w:rPr>
                <w:b/>
                <w:i/>
              </w:rPr>
            </w:pPr>
            <w:r w:rsidRPr="002F5812">
              <w:rPr>
                <w:b/>
                <w:i/>
              </w:rPr>
              <w:t>1.1.</w:t>
            </w:r>
          </w:p>
        </w:tc>
        <w:tc>
          <w:tcPr>
            <w:tcW w:w="7512" w:type="dxa"/>
          </w:tcPr>
          <w:p w:rsidR="008D5E87" w:rsidRPr="002F5812" w:rsidRDefault="008D5E87">
            <w:pPr>
              <w:pStyle w:val="FORMATTEXT"/>
              <w:rPr>
                <w:b/>
                <w:i/>
                <w:color w:val="000001"/>
              </w:rPr>
            </w:pPr>
            <w:r w:rsidRPr="002F5812">
              <w:rPr>
                <w:b/>
                <w:i/>
                <w:color w:val="000001"/>
              </w:rPr>
              <w:t xml:space="preserve">Зачисление спортсменов </w:t>
            </w:r>
          </w:p>
          <w:p w:rsidR="008D5E87" w:rsidRDefault="008D5E87" w:rsidP="002F5812">
            <w:pPr>
              <w:pStyle w:val="FORMATTEXT"/>
              <w:rPr>
                <w:color w:val="000001"/>
              </w:rPr>
            </w:pPr>
            <w:r w:rsidRPr="002F5812">
              <w:rPr>
                <w:b/>
                <w:i/>
                <w:color w:val="000001"/>
              </w:rPr>
              <w:t xml:space="preserve">(непосредственная подготовка не менее 2 лет) 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  <w:tc>
          <w:tcPr>
            <w:tcW w:w="6039" w:type="dxa"/>
          </w:tcPr>
          <w:p w:rsidR="008D5E87" w:rsidRDefault="008D5E87" w:rsidP="00222468">
            <w:pPr>
              <w:snapToGrid w:val="0"/>
            </w:pPr>
            <w:r>
              <w:t>Копии документов, подтверждающих зачисление в команды мастеров,</w:t>
            </w:r>
            <w:r w:rsidRPr="00222468">
              <w:t xml:space="preserve"> </w:t>
            </w:r>
            <w:r>
              <w:t xml:space="preserve">УОР </w:t>
            </w:r>
            <w:r w:rsidRPr="00222468">
              <w:t>заверенные работодателем.</w:t>
            </w:r>
          </w:p>
        </w:tc>
      </w:tr>
      <w:tr w:rsidR="008D5E87" w:rsidTr="004A50D5">
        <w:trPr>
          <w:trHeight w:val="253"/>
        </w:trPr>
        <w:tc>
          <w:tcPr>
            <w:tcW w:w="1034" w:type="dxa"/>
          </w:tcPr>
          <w:p w:rsidR="008D5E87" w:rsidRDefault="008D5E87">
            <w:pPr>
              <w:snapToGrid w:val="0"/>
            </w:pPr>
            <w:r>
              <w:t>1.1.1.</w:t>
            </w:r>
          </w:p>
        </w:tc>
        <w:tc>
          <w:tcPr>
            <w:tcW w:w="7512" w:type="dxa"/>
          </w:tcPr>
          <w:p w:rsidR="008D5E87" w:rsidRDefault="008D5E87" w:rsidP="00A27DE6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УОР,</w:t>
            </w:r>
            <w:r w:rsidRPr="00070E7B">
              <w:rPr>
                <w:color w:val="000001"/>
              </w:rPr>
              <w:t xml:space="preserve"> </w:t>
            </w:r>
            <w:r w:rsidRPr="00070E7B">
              <w:rPr>
                <w:color w:val="000001"/>
                <w:highlight w:val="yellow"/>
              </w:rPr>
              <w:t>учреждения, являющиеся базой для подготовки спортивных сборных команд по различным видам спорта в Республике Татарстан</w:t>
            </w:r>
            <w:r>
              <w:rPr>
                <w:color w:val="000001"/>
              </w:rPr>
              <w:t xml:space="preserve"> </w:t>
            </w:r>
            <w:r w:rsidRPr="00A27DE6">
              <w:rPr>
                <w:color w:val="000001"/>
                <w:highlight w:val="yellow"/>
              </w:rPr>
              <w:t>(</w:t>
            </w:r>
            <w:r>
              <w:rPr>
                <w:color w:val="000001"/>
                <w:highlight w:val="yellow"/>
              </w:rPr>
              <w:t xml:space="preserve">от </w:t>
            </w:r>
            <w:r w:rsidRPr="00A27DE6">
              <w:rPr>
                <w:color w:val="000001"/>
                <w:highlight w:val="yellow"/>
              </w:rPr>
              <w:t>2 чел.)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35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8D5E87" w:rsidTr="004A50D5">
        <w:trPr>
          <w:trHeight w:val="253"/>
        </w:trPr>
        <w:tc>
          <w:tcPr>
            <w:tcW w:w="1034" w:type="dxa"/>
          </w:tcPr>
          <w:p w:rsidR="008D5E87" w:rsidRDefault="008D5E87">
            <w:pPr>
              <w:snapToGrid w:val="0"/>
            </w:pPr>
            <w:r>
              <w:t>1.1.2.</w:t>
            </w:r>
          </w:p>
        </w:tc>
        <w:tc>
          <w:tcPr>
            <w:tcW w:w="7512" w:type="dxa"/>
          </w:tcPr>
          <w:p w:rsidR="008D5E87" w:rsidRDefault="008D5E87" w:rsidP="00797DC8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С</w:t>
            </w:r>
            <w:r w:rsidRPr="003E7135">
              <w:rPr>
                <w:color w:val="000001"/>
              </w:rPr>
              <w:t>остав команды мастеров</w:t>
            </w:r>
            <w:r>
              <w:rPr>
                <w:color w:val="000001"/>
              </w:rPr>
              <w:t xml:space="preserve"> (первая лига)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36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8D5E87" w:rsidTr="00502995">
        <w:trPr>
          <w:trHeight w:val="253"/>
        </w:trPr>
        <w:tc>
          <w:tcPr>
            <w:tcW w:w="1034" w:type="dxa"/>
          </w:tcPr>
          <w:p w:rsidR="008D5E87" w:rsidRDefault="008D5E87">
            <w:pPr>
              <w:snapToGrid w:val="0"/>
            </w:pPr>
            <w:r>
              <w:t>1.1.3.</w:t>
            </w:r>
          </w:p>
        </w:tc>
        <w:tc>
          <w:tcPr>
            <w:tcW w:w="7512" w:type="dxa"/>
          </w:tcPr>
          <w:p w:rsidR="008D5E87" w:rsidRDefault="008D5E87" w:rsidP="00797DC8">
            <w:pPr>
              <w:pStyle w:val="FORMATTEXT"/>
              <w:rPr>
                <w:color w:val="000001"/>
              </w:rPr>
            </w:pPr>
            <w:r w:rsidRPr="00797DC8">
              <w:rPr>
                <w:color w:val="000001"/>
              </w:rPr>
              <w:t>Состав команды мастеров (премье</w:t>
            </w:r>
            <w:r>
              <w:rPr>
                <w:color w:val="000001"/>
              </w:rPr>
              <w:t>р лига, супер лига, высшая лига</w:t>
            </w:r>
            <w:r w:rsidRPr="00797DC8">
              <w:rPr>
                <w:color w:val="000001"/>
              </w:rPr>
              <w:t>)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37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8D5E87" w:rsidTr="00502995">
        <w:trPr>
          <w:trHeight w:val="253"/>
        </w:trPr>
        <w:tc>
          <w:tcPr>
            <w:tcW w:w="1034" w:type="dxa"/>
          </w:tcPr>
          <w:p w:rsidR="008D5E87" w:rsidRPr="002F5812" w:rsidRDefault="008D5E87">
            <w:pPr>
              <w:snapToGrid w:val="0"/>
              <w:rPr>
                <w:b/>
                <w:i/>
              </w:rPr>
            </w:pPr>
            <w:r w:rsidRPr="002F5812">
              <w:rPr>
                <w:b/>
                <w:i/>
              </w:rPr>
              <w:t>1.2.</w:t>
            </w:r>
          </w:p>
        </w:tc>
        <w:tc>
          <w:tcPr>
            <w:tcW w:w="7512" w:type="dxa"/>
          </w:tcPr>
          <w:p w:rsidR="008D5E87" w:rsidRPr="002F5812" w:rsidRDefault="008D5E87">
            <w:pPr>
              <w:pStyle w:val="FORMATTEXT"/>
              <w:rPr>
                <w:b/>
                <w:i/>
                <w:color w:val="000001"/>
              </w:rPr>
            </w:pPr>
            <w:r w:rsidRPr="002F5812">
              <w:rPr>
                <w:b/>
                <w:i/>
              </w:rPr>
              <w:t xml:space="preserve">Результаты участия обучающихся в </w:t>
            </w:r>
            <w:r w:rsidRPr="002F5812">
              <w:rPr>
                <w:b/>
                <w:i/>
                <w:color w:val="000001"/>
              </w:rPr>
              <w:t>соревнованиях</w:t>
            </w:r>
          </w:p>
          <w:p w:rsidR="008D5E87" w:rsidRPr="002F5812" w:rsidRDefault="008D5E87" w:rsidP="00222468">
            <w:pPr>
              <w:pStyle w:val="FORMATTEXT"/>
              <w:rPr>
                <w:b/>
                <w:color w:val="000001"/>
              </w:rPr>
            </w:pPr>
            <w:r w:rsidRPr="002F5812">
              <w:rPr>
                <w:b/>
                <w:i/>
                <w:color w:val="000001"/>
              </w:rPr>
              <w:t>(непосредственная подготовка не менее 2 лет):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  <w:tc>
          <w:tcPr>
            <w:tcW w:w="6039" w:type="dxa"/>
          </w:tcPr>
          <w:p w:rsidR="008D5E87" w:rsidRDefault="008D5E87" w:rsidP="00222468">
            <w:pPr>
              <w:snapToGrid w:val="0"/>
            </w:pPr>
            <w:r>
              <w:t xml:space="preserve">Копии протоколов соревнований, подтверждающие </w:t>
            </w:r>
            <w:r>
              <w:rPr>
                <w:iCs/>
              </w:rPr>
              <w:t xml:space="preserve">результаты </w:t>
            </w:r>
            <w:r>
              <w:t>обучающихся, заверенные работодателем.</w:t>
            </w:r>
          </w:p>
        </w:tc>
      </w:tr>
      <w:tr w:rsidR="008D5E87" w:rsidTr="00502995">
        <w:trPr>
          <w:trHeight w:val="253"/>
        </w:trPr>
        <w:tc>
          <w:tcPr>
            <w:tcW w:w="1034" w:type="dxa"/>
          </w:tcPr>
          <w:p w:rsidR="008D5E87" w:rsidRDefault="008D5E87">
            <w:pPr>
              <w:snapToGrid w:val="0"/>
            </w:pPr>
            <w:r>
              <w:t>1.2.1.</w:t>
            </w:r>
          </w:p>
        </w:tc>
        <w:tc>
          <w:tcPr>
            <w:tcW w:w="7512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первенство Республики Татарстан (среди сельских районов), Спартакиада учащихся Республики Татарстан (среди сельских районов)</w:t>
            </w:r>
          </w:p>
          <w:p w:rsidR="008D5E87" w:rsidRDefault="008D5E87" w:rsidP="002F5812">
            <w:pPr>
              <w:pStyle w:val="FORMATTEXT"/>
              <w:rPr>
                <w:color w:val="000001"/>
              </w:rPr>
            </w:pPr>
            <w:r w:rsidRPr="00E74B3A">
              <w:rPr>
                <w:color w:val="000001"/>
              </w:rPr>
              <w:t>1</w:t>
            </w:r>
            <w:r>
              <w:rPr>
                <w:color w:val="000001"/>
              </w:rPr>
              <w:t xml:space="preserve">место </w:t>
            </w:r>
          </w:p>
          <w:p w:rsidR="008D5E87" w:rsidRPr="00070E7B" w:rsidRDefault="008D5E87" w:rsidP="00E74B3A">
            <w:pPr>
              <w:pStyle w:val="FORMATTEXT"/>
              <w:rPr>
                <w:color w:val="000001"/>
              </w:rPr>
            </w:pPr>
            <w:r>
              <w:rPr>
                <w:color w:val="000001"/>
                <w:highlight w:val="yellow"/>
              </w:rPr>
              <w:t>2, 3</w:t>
            </w:r>
            <w:r w:rsidRPr="00070E7B">
              <w:rPr>
                <w:color w:val="000001"/>
                <w:highlight w:val="yellow"/>
              </w:rPr>
              <w:t xml:space="preserve"> </w:t>
            </w:r>
            <w:r w:rsidRPr="00E74B3A">
              <w:rPr>
                <w:color w:val="000001"/>
                <w:highlight w:val="yellow"/>
              </w:rPr>
              <w:t>место (по командно-игровым видам спорта</w:t>
            </w:r>
            <w:r>
              <w:rPr>
                <w:color w:val="000001"/>
                <w:highlight w:val="yellow"/>
              </w:rPr>
              <w:t xml:space="preserve">, </w:t>
            </w:r>
            <w:r w:rsidRPr="00EF20E4">
              <w:rPr>
                <w:bCs/>
                <w:color w:val="000001"/>
                <w:highlight w:val="yellow"/>
              </w:rPr>
              <w:t>при участии не менее 5 команд</w:t>
            </w:r>
            <w:r w:rsidRPr="00E74B3A">
              <w:rPr>
                <w:color w:val="000001"/>
                <w:highlight w:val="yellow"/>
              </w:rPr>
              <w:t>)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35</w:t>
            </w:r>
          </w:p>
        </w:tc>
        <w:tc>
          <w:tcPr>
            <w:tcW w:w="6039" w:type="dxa"/>
          </w:tcPr>
          <w:p w:rsidR="008D5E87" w:rsidRDefault="008D5E87">
            <w:pPr>
              <w:snapToGrid w:val="0"/>
              <w:jc w:val="both"/>
              <w:rPr>
                <w:color w:val="000001"/>
              </w:rPr>
            </w:pPr>
          </w:p>
        </w:tc>
      </w:tr>
      <w:tr w:rsidR="008D5E87" w:rsidTr="00502995">
        <w:trPr>
          <w:trHeight w:val="253"/>
        </w:trPr>
        <w:tc>
          <w:tcPr>
            <w:tcW w:w="1034" w:type="dxa"/>
          </w:tcPr>
          <w:p w:rsidR="008D5E87" w:rsidRDefault="008D5E87">
            <w:pPr>
              <w:snapToGrid w:val="0"/>
            </w:pPr>
            <w:r>
              <w:t>1.2.2.</w:t>
            </w:r>
          </w:p>
        </w:tc>
        <w:tc>
          <w:tcPr>
            <w:tcW w:w="7512" w:type="dxa"/>
          </w:tcPr>
          <w:p w:rsidR="008D5E87" w:rsidRDefault="008D5E87" w:rsidP="00222468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первенство</w:t>
            </w:r>
            <w:r w:rsidRPr="00222468">
              <w:rPr>
                <w:color w:val="000001"/>
              </w:rPr>
              <w:t xml:space="preserve"> Республики Татарстан</w:t>
            </w:r>
            <w:r>
              <w:rPr>
                <w:color w:val="000001"/>
              </w:rPr>
              <w:t xml:space="preserve">  (юноши, девушки)</w:t>
            </w:r>
            <w:r w:rsidRPr="00222468">
              <w:rPr>
                <w:color w:val="000001"/>
              </w:rPr>
              <w:t>, Спартакиада молодежи</w:t>
            </w:r>
            <w:r>
              <w:rPr>
                <w:color w:val="000001"/>
              </w:rPr>
              <w:t xml:space="preserve"> Республики Татарстан</w:t>
            </w:r>
            <w:r w:rsidRPr="00222468">
              <w:rPr>
                <w:color w:val="000001"/>
              </w:rPr>
              <w:t xml:space="preserve">, </w:t>
            </w:r>
            <w:r>
              <w:rPr>
                <w:color w:val="000001"/>
              </w:rPr>
              <w:t xml:space="preserve">Спартакиада </w:t>
            </w:r>
            <w:r w:rsidRPr="00222468">
              <w:rPr>
                <w:color w:val="000001"/>
              </w:rPr>
              <w:t>учащихся Республики Татарстан (финал)</w:t>
            </w:r>
          </w:p>
          <w:p w:rsidR="008D5E87" w:rsidRDefault="008D5E87" w:rsidP="00E74B3A">
            <w:pPr>
              <w:pStyle w:val="FORMATTEXT"/>
              <w:rPr>
                <w:color w:val="000001"/>
              </w:rPr>
            </w:pPr>
            <w:r w:rsidRPr="00E74B3A">
              <w:rPr>
                <w:color w:val="000001"/>
              </w:rPr>
              <w:t>1место</w:t>
            </w:r>
          </w:p>
          <w:p w:rsidR="008D5E87" w:rsidRDefault="008D5E87" w:rsidP="00E74B3A">
            <w:pPr>
              <w:pStyle w:val="FORMATTEXT"/>
              <w:rPr>
                <w:color w:val="000001"/>
              </w:rPr>
            </w:pPr>
            <w:r w:rsidRPr="00E74B3A">
              <w:rPr>
                <w:color w:val="000001"/>
                <w:highlight w:val="yellow"/>
              </w:rPr>
              <w:t xml:space="preserve"> 2, 3 место (по командно-игровым видам спорта</w:t>
            </w:r>
            <w:r>
              <w:rPr>
                <w:color w:val="000001"/>
                <w:highlight w:val="yellow"/>
              </w:rPr>
              <w:t xml:space="preserve">, </w:t>
            </w:r>
            <w:r w:rsidRPr="00EF20E4">
              <w:rPr>
                <w:bCs/>
                <w:color w:val="000001"/>
                <w:highlight w:val="yellow"/>
              </w:rPr>
              <w:t>при участии не менее 5 команд</w:t>
            </w:r>
            <w:r w:rsidRPr="00E74B3A">
              <w:rPr>
                <w:color w:val="000001"/>
                <w:highlight w:val="yellow"/>
              </w:rPr>
              <w:t>)</w:t>
            </w:r>
          </w:p>
          <w:p w:rsidR="008D5E87" w:rsidRDefault="008D5E87" w:rsidP="00E74B3A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36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502995">
        <w:trPr>
          <w:trHeight w:val="253"/>
        </w:trPr>
        <w:tc>
          <w:tcPr>
            <w:tcW w:w="1034" w:type="dxa"/>
          </w:tcPr>
          <w:p w:rsidR="008D5E87" w:rsidRDefault="008D5E87">
            <w:pPr>
              <w:snapToGrid w:val="0"/>
            </w:pPr>
            <w:r>
              <w:t>1.2.3.</w:t>
            </w:r>
          </w:p>
        </w:tc>
        <w:tc>
          <w:tcPr>
            <w:tcW w:w="7512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первенство </w:t>
            </w:r>
            <w:r w:rsidRPr="002F5812">
              <w:rPr>
                <w:color w:val="000001"/>
              </w:rPr>
              <w:t>Республики Татарстан</w:t>
            </w:r>
          </w:p>
          <w:p w:rsidR="008D5E87" w:rsidRDefault="008D5E87" w:rsidP="001374FC">
            <w:pPr>
              <w:pStyle w:val="FORMATTEXT"/>
              <w:rPr>
                <w:color w:val="000001"/>
                <w:highlight w:val="yellow"/>
              </w:rPr>
            </w:pPr>
            <w:r>
              <w:rPr>
                <w:color w:val="000001"/>
              </w:rPr>
              <w:t xml:space="preserve">юниоры, юниорки </w:t>
            </w:r>
          </w:p>
          <w:p w:rsidR="008D5E87" w:rsidRPr="00E74B3A" w:rsidRDefault="008D5E87" w:rsidP="00E74B3A">
            <w:pPr>
              <w:pStyle w:val="FORMATTEXT"/>
              <w:rPr>
                <w:color w:val="000001"/>
              </w:rPr>
            </w:pPr>
            <w:r w:rsidRPr="00E74B3A">
              <w:rPr>
                <w:color w:val="000001"/>
              </w:rPr>
              <w:t xml:space="preserve">1место </w:t>
            </w:r>
          </w:p>
          <w:p w:rsidR="008D5E87" w:rsidRDefault="008D5E87" w:rsidP="00E74B3A">
            <w:pPr>
              <w:pStyle w:val="FORMATTEXT"/>
              <w:rPr>
                <w:color w:val="000001"/>
              </w:rPr>
            </w:pPr>
            <w:r w:rsidRPr="00E74B3A">
              <w:rPr>
                <w:color w:val="000001"/>
                <w:highlight w:val="yellow"/>
              </w:rPr>
              <w:t>2, 3 место (по командно-игровым видам спорта</w:t>
            </w:r>
            <w:r>
              <w:rPr>
                <w:color w:val="000001"/>
                <w:highlight w:val="yellow"/>
              </w:rPr>
              <w:t xml:space="preserve">, </w:t>
            </w:r>
            <w:r w:rsidRPr="00EF20E4">
              <w:rPr>
                <w:bCs/>
                <w:color w:val="000001"/>
                <w:highlight w:val="yellow"/>
              </w:rPr>
              <w:t>при участии не менее 5 команд</w:t>
            </w:r>
            <w:r w:rsidRPr="00E74B3A">
              <w:rPr>
                <w:color w:val="000001"/>
                <w:highlight w:val="yellow"/>
              </w:rPr>
              <w:t>)</w:t>
            </w:r>
          </w:p>
        </w:tc>
        <w:tc>
          <w:tcPr>
            <w:tcW w:w="907" w:type="dxa"/>
          </w:tcPr>
          <w:p w:rsidR="008D5E87" w:rsidRDefault="008D5E87" w:rsidP="001760E6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37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070E7B">
        <w:trPr>
          <w:trHeight w:val="253"/>
        </w:trPr>
        <w:tc>
          <w:tcPr>
            <w:tcW w:w="1034" w:type="dxa"/>
            <w:vMerge w:val="restart"/>
          </w:tcPr>
          <w:p w:rsidR="008D5E87" w:rsidRDefault="008D5E87">
            <w:pPr>
              <w:snapToGrid w:val="0"/>
            </w:pPr>
            <w:r>
              <w:t>1.2.4.</w:t>
            </w:r>
          </w:p>
        </w:tc>
        <w:tc>
          <w:tcPr>
            <w:tcW w:w="7512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чемпионат </w:t>
            </w:r>
            <w:r w:rsidRPr="002F5812">
              <w:rPr>
                <w:color w:val="000001"/>
              </w:rPr>
              <w:t>Республики Татарстан</w:t>
            </w:r>
          </w:p>
          <w:p w:rsidR="008D5E87" w:rsidRDefault="008D5E87">
            <w:pPr>
              <w:pStyle w:val="FORMATTEXT"/>
              <w:rPr>
                <w:color w:val="000001"/>
              </w:rPr>
            </w:pPr>
          </w:p>
          <w:p w:rsidR="008D5E87" w:rsidRDefault="008D5E87" w:rsidP="00905191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3 место</w:t>
            </w:r>
          </w:p>
        </w:tc>
        <w:tc>
          <w:tcPr>
            <w:tcW w:w="907" w:type="dxa"/>
          </w:tcPr>
          <w:p w:rsidR="008D5E87" w:rsidRDefault="008D5E87" w:rsidP="004D428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38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070E7B">
        <w:trPr>
          <w:trHeight w:val="253"/>
        </w:trPr>
        <w:tc>
          <w:tcPr>
            <w:tcW w:w="1034" w:type="dxa"/>
            <w:vMerge/>
          </w:tcPr>
          <w:p w:rsidR="008D5E87" w:rsidRDefault="008D5E87">
            <w:pPr>
              <w:snapToGrid w:val="0"/>
            </w:pPr>
          </w:p>
        </w:tc>
        <w:tc>
          <w:tcPr>
            <w:tcW w:w="7512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2 место</w:t>
            </w:r>
          </w:p>
          <w:p w:rsidR="008D5E87" w:rsidRDefault="008D5E87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</w:tcPr>
          <w:p w:rsidR="008D5E87" w:rsidRDefault="008D5E87" w:rsidP="004D428F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39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070E7B">
        <w:trPr>
          <w:trHeight w:val="253"/>
        </w:trPr>
        <w:tc>
          <w:tcPr>
            <w:tcW w:w="1034" w:type="dxa"/>
            <w:vMerge/>
          </w:tcPr>
          <w:p w:rsidR="008D5E87" w:rsidRDefault="008D5E87">
            <w:pPr>
              <w:snapToGrid w:val="0"/>
            </w:pPr>
          </w:p>
        </w:tc>
        <w:tc>
          <w:tcPr>
            <w:tcW w:w="7512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 место</w:t>
            </w:r>
          </w:p>
          <w:p w:rsidR="008D5E87" w:rsidRDefault="008D5E87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40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502995">
        <w:trPr>
          <w:trHeight w:val="253"/>
        </w:trPr>
        <w:tc>
          <w:tcPr>
            <w:tcW w:w="1034" w:type="dxa"/>
          </w:tcPr>
          <w:p w:rsidR="008D5E87" w:rsidRPr="002F5812" w:rsidRDefault="008D5E87">
            <w:pPr>
              <w:snapToGrid w:val="0"/>
              <w:rPr>
                <w:b/>
                <w:i/>
              </w:rPr>
            </w:pPr>
            <w:r w:rsidRPr="002F5812">
              <w:rPr>
                <w:b/>
                <w:i/>
              </w:rPr>
              <w:t>1.3.</w:t>
            </w:r>
          </w:p>
        </w:tc>
        <w:tc>
          <w:tcPr>
            <w:tcW w:w="7512" w:type="dxa"/>
          </w:tcPr>
          <w:p w:rsidR="008D5E87" w:rsidRPr="002F5812" w:rsidRDefault="008D5E87" w:rsidP="002F5812">
            <w:pPr>
              <w:pStyle w:val="FORMATTEXT"/>
              <w:rPr>
                <w:b/>
                <w:i/>
                <w:color w:val="000001"/>
              </w:rPr>
            </w:pPr>
            <w:r w:rsidRPr="002F5812">
              <w:rPr>
                <w:b/>
                <w:i/>
                <w:color w:val="000001"/>
              </w:rPr>
              <w:t>Зональные соревнования (непосредственная подготовка не менее 2 лет):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  <w:tc>
          <w:tcPr>
            <w:tcW w:w="6039" w:type="dxa"/>
          </w:tcPr>
          <w:p w:rsidR="008D5E87" w:rsidRDefault="008D5E87" w:rsidP="002F5812">
            <w:pPr>
              <w:snapToGrid w:val="0"/>
              <w:rPr>
                <w:color w:val="000001"/>
              </w:rPr>
            </w:pPr>
            <w:r>
              <w:t xml:space="preserve">Копии протоколов соревнований, подтверждающие </w:t>
            </w:r>
            <w:r>
              <w:rPr>
                <w:iCs/>
              </w:rPr>
              <w:t xml:space="preserve">результаты </w:t>
            </w:r>
            <w:r>
              <w:t>обучающихся, заверенные работодателем.</w:t>
            </w:r>
          </w:p>
        </w:tc>
      </w:tr>
      <w:tr w:rsidR="008D5E87" w:rsidTr="00141593">
        <w:trPr>
          <w:trHeight w:val="253"/>
        </w:trPr>
        <w:tc>
          <w:tcPr>
            <w:tcW w:w="1034" w:type="dxa"/>
          </w:tcPr>
          <w:p w:rsidR="008D5E87" w:rsidRDefault="008D5E87">
            <w:pPr>
              <w:snapToGrid w:val="0"/>
            </w:pPr>
            <w:r>
              <w:t>1.3.1.</w:t>
            </w:r>
          </w:p>
        </w:tc>
        <w:tc>
          <w:tcPr>
            <w:tcW w:w="7512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первенство</w:t>
            </w:r>
            <w:r w:rsidRPr="002F5812">
              <w:rPr>
                <w:color w:val="000001"/>
              </w:rPr>
              <w:t xml:space="preserve"> федерального </w:t>
            </w:r>
            <w:r>
              <w:rPr>
                <w:color w:val="000001"/>
              </w:rPr>
              <w:t xml:space="preserve">округа среди юношей и девушек, </w:t>
            </w:r>
            <w:r w:rsidRPr="002F5812">
              <w:rPr>
                <w:color w:val="000001"/>
              </w:rPr>
              <w:t>С</w:t>
            </w:r>
            <w:r>
              <w:rPr>
                <w:color w:val="000001"/>
              </w:rPr>
              <w:t>партакиада учащихся России (ПФО)</w:t>
            </w:r>
          </w:p>
          <w:p w:rsidR="008D5E87" w:rsidRDefault="008D5E87" w:rsidP="00F2567E">
            <w:pPr>
              <w:pStyle w:val="FORMATTEXT"/>
              <w:rPr>
                <w:color w:val="000001"/>
              </w:rPr>
            </w:pPr>
          </w:p>
          <w:p w:rsidR="008D5E87" w:rsidRDefault="008D5E87" w:rsidP="00F2567E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1 место 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 w:rsidP="00A27DE6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41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8D5E87" w:rsidTr="00141593">
        <w:trPr>
          <w:trHeight w:val="253"/>
        </w:trPr>
        <w:tc>
          <w:tcPr>
            <w:tcW w:w="1034" w:type="dxa"/>
            <w:vMerge w:val="restart"/>
          </w:tcPr>
          <w:p w:rsidR="008D5E87" w:rsidRDefault="008D5E87">
            <w:pPr>
              <w:snapToGrid w:val="0"/>
            </w:pPr>
            <w:r>
              <w:t>1.3.2.</w:t>
            </w:r>
          </w:p>
        </w:tc>
        <w:tc>
          <w:tcPr>
            <w:tcW w:w="7512" w:type="dxa"/>
          </w:tcPr>
          <w:p w:rsidR="008D5E87" w:rsidRDefault="008D5E87" w:rsidP="00F2567E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</w:t>
            </w:r>
            <w:r w:rsidRPr="00F2567E">
              <w:rPr>
                <w:color w:val="000001"/>
              </w:rPr>
              <w:t>ервенств</w:t>
            </w:r>
            <w:r>
              <w:rPr>
                <w:color w:val="000001"/>
              </w:rPr>
              <w:t>о</w:t>
            </w:r>
            <w:r w:rsidRPr="00F2567E">
              <w:rPr>
                <w:color w:val="000001"/>
              </w:rPr>
              <w:t xml:space="preserve"> федерального округа среди юниоров,</w:t>
            </w:r>
            <w:r>
              <w:rPr>
                <w:color w:val="000001"/>
              </w:rPr>
              <w:t xml:space="preserve"> юниорок, </w:t>
            </w:r>
            <w:r w:rsidRPr="00F2567E">
              <w:rPr>
                <w:color w:val="000001"/>
              </w:rPr>
              <w:t xml:space="preserve"> Спартакиада молодежи </w:t>
            </w:r>
            <w:r>
              <w:rPr>
                <w:color w:val="000001"/>
              </w:rPr>
              <w:t xml:space="preserve">России </w:t>
            </w:r>
            <w:r w:rsidRPr="00F2567E">
              <w:rPr>
                <w:color w:val="000001"/>
              </w:rPr>
              <w:t>(ПФО)</w:t>
            </w:r>
            <w:r>
              <w:rPr>
                <w:color w:val="000001"/>
              </w:rPr>
              <w:t xml:space="preserve"> </w:t>
            </w:r>
          </w:p>
          <w:p w:rsidR="008D5E87" w:rsidRDefault="008D5E87" w:rsidP="00F2567E">
            <w:pPr>
              <w:pStyle w:val="FORMATTEXT"/>
              <w:rPr>
                <w:color w:val="000001"/>
              </w:rPr>
            </w:pPr>
          </w:p>
          <w:p w:rsidR="008D5E87" w:rsidRDefault="008D5E87" w:rsidP="00F2567E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2 место</w:t>
            </w:r>
          </w:p>
        </w:tc>
        <w:tc>
          <w:tcPr>
            <w:tcW w:w="907" w:type="dxa"/>
          </w:tcPr>
          <w:p w:rsidR="008D5E87" w:rsidRDefault="008D5E87" w:rsidP="00EF794B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 w:rsidP="00EF794B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 w:rsidP="00EF794B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 w:rsidP="00A27DE6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45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8D5E87" w:rsidTr="008234A9">
        <w:trPr>
          <w:trHeight w:val="253"/>
        </w:trPr>
        <w:tc>
          <w:tcPr>
            <w:tcW w:w="1034" w:type="dxa"/>
            <w:vMerge/>
          </w:tcPr>
          <w:p w:rsidR="008D5E87" w:rsidRDefault="008D5E87">
            <w:pPr>
              <w:snapToGrid w:val="0"/>
            </w:pPr>
          </w:p>
        </w:tc>
        <w:tc>
          <w:tcPr>
            <w:tcW w:w="7512" w:type="dxa"/>
          </w:tcPr>
          <w:p w:rsidR="008D5E87" w:rsidRDefault="008D5E87" w:rsidP="00F2567E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</w:t>
            </w:r>
            <w:r w:rsidRPr="00F2567E">
              <w:rPr>
                <w:color w:val="000001"/>
              </w:rPr>
              <w:t xml:space="preserve"> место</w:t>
            </w:r>
          </w:p>
          <w:p w:rsidR="008D5E87" w:rsidRDefault="008D5E87" w:rsidP="00F2567E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</w:tcPr>
          <w:p w:rsidR="008D5E87" w:rsidRDefault="008D5E87" w:rsidP="00A27DE6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46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8D5E87" w:rsidTr="007D17BE">
        <w:trPr>
          <w:trHeight w:val="253"/>
        </w:trPr>
        <w:tc>
          <w:tcPr>
            <w:tcW w:w="1034" w:type="dxa"/>
            <w:vMerge w:val="restart"/>
          </w:tcPr>
          <w:p w:rsidR="008D5E87" w:rsidRDefault="008D5E87" w:rsidP="0042430D">
            <w:pPr>
              <w:snapToGrid w:val="0"/>
            </w:pPr>
            <w:r>
              <w:t>1.3.3.</w:t>
            </w:r>
          </w:p>
        </w:tc>
        <w:tc>
          <w:tcPr>
            <w:tcW w:w="7512" w:type="dxa"/>
          </w:tcPr>
          <w:p w:rsidR="008D5E87" w:rsidRDefault="008D5E87" w:rsidP="00F2567E">
            <w:pPr>
              <w:pStyle w:val="FORMATTEXT"/>
              <w:rPr>
                <w:color w:val="000001"/>
              </w:rPr>
            </w:pPr>
            <w:r w:rsidRPr="00070E7B">
              <w:rPr>
                <w:color w:val="000001"/>
                <w:highlight w:val="yellow"/>
              </w:rPr>
              <w:t>Чемпионат федерального округа</w:t>
            </w:r>
          </w:p>
          <w:p w:rsidR="008D5E87" w:rsidRDefault="008D5E87" w:rsidP="00F2567E">
            <w:pPr>
              <w:pStyle w:val="FORMATTEXT"/>
              <w:rPr>
                <w:color w:val="000001"/>
              </w:rPr>
            </w:pPr>
          </w:p>
          <w:p w:rsidR="008D5E87" w:rsidRPr="00F2567E" w:rsidRDefault="008D5E87" w:rsidP="00F2567E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3 место</w:t>
            </w:r>
          </w:p>
        </w:tc>
        <w:tc>
          <w:tcPr>
            <w:tcW w:w="907" w:type="dxa"/>
          </w:tcPr>
          <w:p w:rsidR="008D5E87" w:rsidRDefault="008D5E87" w:rsidP="00EF794B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 w:rsidP="00EF794B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 w:rsidP="00A27DE6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47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7D17BE">
        <w:trPr>
          <w:trHeight w:val="253"/>
        </w:trPr>
        <w:tc>
          <w:tcPr>
            <w:tcW w:w="1034" w:type="dxa"/>
            <w:vMerge/>
          </w:tcPr>
          <w:p w:rsidR="008D5E87" w:rsidRDefault="008D5E87">
            <w:pPr>
              <w:snapToGrid w:val="0"/>
            </w:pPr>
          </w:p>
        </w:tc>
        <w:tc>
          <w:tcPr>
            <w:tcW w:w="7512" w:type="dxa"/>
          </w:tcPr>
          <w:p w:rsidR="008D5E87" w:rsidRDefault="008D5E87" w:rsidP="00F2567E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2 место</w:t>
            </w:r>
          </w:p>
          <w:p w:rsidR="008D5E87" w:rsidRPr="00F2567E" w:rsidRDefault="008D5E87" w:rsidP="00F2567E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</w:tcPr>
          <w:p w:rsidR="008D5E87" w:rsidRDefault="008D5E87" w:rsidP="00A27DE6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48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7D17BE">
        <w:trPr>
          <w:trHeight w:val="253"/>
        </w:trPr>
        <w:tc>
          <w:tcPr>
            <w:tcW w:w="1034" w:type="dxa"/>
            <w:vMerge/>
          </w:tcPr>
          <w:p w:rsidR="008D5E87" w:rsidRDefault="008D5E87">
            <w:pPr>
              <w:snapToGrid w:val="0"/>
            </w:pPr>
          </w:p>
        </w:tc>
        <w:tc>
          <w:tcPr>
            <w:tcW w:w="7512" w:type="dxa"/>
          </w:tcPr>
          <w:p w:rsidR="008D5E87" w:rsidRDefault="008D5E87" w:rsidP="00F2567E">
            <w:pPr>
              <w:pStyle w:val="FORMATTEXT"/>
              <w:rPr>
                <w:color w:val="000001"/>
              </w:rPr>
            </w:pPr>
            <w:r w:rsidRPr="00070E7B">
              <w:rPr>
                <w:color w:val="000001"/>
                <w:highlight w:val="yellow"/>
              </w:rPr>
              <w:t>1 место</w:t>
            </w:r>
          </w:p>
          <w:p w:rsidR="008D5E87" w:rsidRPr="00F2567E" w:rsidRDefault="008D5E87" w:rsidP="00F2567E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 w:rsidRPr="00070E7B">
              <w:rPr>
                <w:color w:val="000001"/>
                <w:highlight w:val="yellow"/>
              </w:rPr>
              <w:t>70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502995">
        <w:trPr>
          <w:trHeight w:val="253"/>
        </w:trPr>
        <w:tc>
          <w:tcPr>
            <w:tcW w:w="1034" w:type="dxa"/>
          </w:tcPr>
          <w:p w:rsidR="008D5E87" w:rsidRPr="00B52849" w:rsidRDefault="008D5E87">
            <w:pPr>
              <w:snapToGrid w:val="0"/>
              <w:rPr>
                <w:b/>
                <w:i/>
              </w:rPr>
            </w:pPr>
            <w:r w:rsidRPr="00B52849">
              <w:rPr>
                <w:b/>
                <w:i/>
              </w:rPr>
              <w:t>1.4</w:t>
            </w:r>
          </w:p>
        </w:tc>
        <w:tc>
          <w:tcPr>
            <w:tcW w:w="7512" w:type="dxa"/>
          </w:tcPr>
          <w:p w:rsidR="008D5E87" w:rsidRPr="00B52849" w:rsidRDefault="008D5E87">
            <w:pPr>
              <w:pStyle w:val="FORMATTEXT"/>
              <w:rPr>
                <w:b/>
                <w:i/>
                <w:color w:val="000001"/>
              </w:rPr>
            </w:pPr>
            <w:r w:rsidRPr="00B52849">
              <w:rPr>
                <w:b/>
                <w:i/>
                <w:color w:val="000001"/>
              </w:rPr>
              <w:t>Всероссийские соревнования:</w:t>
            </w:r>
          </w:p>
          <w:p w:rsidR="008D5E87" w:rsidRPr="00B52849" w:rsidRDefault="008D5E87" w:rsidP="00B52849">
            <w:pPr>
              <w:pStyle w:val="FORMATTEXT"/>
              <w:rPr>
                <w:b/>
                <w:i/>
                <w:color w:val="000001"/>
              </w:rPr>
            </w:pPr>
            <w:r w:rsidRPr="00B52849">
              <w:rPr>
                <w:b/>
                <w:i/>
                <w:color w:val="000001"/>
              </w:rPr>
              <w:t>(непосредственная подготовка не менее 2 лет)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  <w:tc>
          <w:tcPr>
            <w:tcW w:w="6039" w:type="dxa"/>
          </w:tcPr>
          <w:p w:rsidR="008D5E87" w:rsidRDefault="008D5E87" w:rsidP="00B52849">
            <w:pPr>
              <w:snapToGrid w:val="0"/>
            </w:pPr>
            <w:r>
              <w:t xml:space="preserve">Копии протоколов соревнований, подтверждающие </w:t>
            </w:r>
            <w:r>
              <w:rPr>
                <w:iCs/>
              </w:rPr>
              <w:t xml:space="preserve">результаты </w:t>
            </w:r>
            <w:r>
              <w:t>обучающихся, заверенные работодателем.</w:t>
            </w:r>
          </w:p>
        </w:tc>
      </w:tr>
      <w:tr w:rsidR="008D5E87" w:rsidTr="00E30D4D">
        <w:trPr>
          <w:trHeight w:val="253"/>
        </w:trPr>
        <w:tc>
          <w:tcPr>
            <w:tcW w:w="1034" w:type="dxa"/>
            <w:vMerge w:val="restart"/>
          </w:tcPr>
          <w:p w:rsidR="008D5E87" w:rsidRDefault="008D5E87" w:rsidP="00CA2080">
            <w:pPr>
              <w:snapToGrid w:val="0"/>
            </w:pPr>
            <w:r>
              <w:t>1.4.1.</w:t>
            </w:r>
          </w:p>
        </w:tc>
        <w:tc>
          <w:tcPr>
            <w:tcW w:w="7512" w:type="dxa"/>
          </w:tcPr>
          <w:p w:rsidR="008D5E87" w:rsidRPr="00F2567E" w:rsidRDefault="008D5E87" w:rsidP="00442B98">
            <w:pPr>
              <w:pStyle w:val="FORMATTEXT"/>
              <w:rPr>
                <w:color w:val="000001"/>
              </w:rPr>
            </w:pPr>
            <w:r w:rsidRPr="00F2567E">
              <w:rPr>
                <w:color w:val="000001"/>
              </w:rPr>
              <w:t>Спартакиада спортивных школ</w:t>
            </w:r>
            <w:r>
              <w:rPr>
                <w:color w:val="000001"/>
              </w:rPr>
              <w:t xml:space="preserve"> России</w:t>
            </w:r>
          </w:p>
          <w:p w:rsidR="008D5E87" w:rsidRDefault="008D5E87" w:rsidP="00442B98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  <w:p w:rsidR="008D5E87" w:rsidRDefault="008D5E87" w:rsidP="00442B98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3 место</w:t>
            </w:r>
          </w:p>
        </w:tc>
        <w:tc>
          <w:tcPr>
            <w:tcW w:w="907" w:type="dxa"/>
          </w:tcPr>
          <w:p w:rsidR="008D5E87" w:rsidRDefault="008D5E87" w:rsidP="00442B98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42</w:t>
            </w:r>
          </w:p>
          <w:p w:rsidR="008D5E87" w:rsidRDefault="008D5E87" w:rsidP="00442B98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 w:rsidP="00442B98">
            <w:pPr>
              <w:pStyle w:val="FORMATTEXT"/>
              <w:jc w:val="center"/>
              <w:rPr>
                <w:color w:val="000001"/>
              </w:rPr>
            </w:pPr>
          </w:p>
        </w:tc>
        <w:tc>
          <w:tcPr>
            <w:tcW w:w="6039" w:type="dxa"/>
          </w:tcPr>
          <w:p w:rsidR="008D5E87" w:rsidRDefault="008D5E87" w:rsidP="00B52849">
            <w:pPr>
              <w:snapToGrid w:val="0"/>
            </w:pPr>
          </w:p>
        </w:tc>
      </w:tr>
      <w:tr w:rsidR="008D5E87" w:rsidTr="00E30D4D">
        <w:trPr>
          <w:trHeight w:val="253"/>
        </w:trPr>
        <w:tc>
          <w:tcPr>
            <w:tcW w:w="1034" w:type="dxa"/>
            <w:vMerge/>
          </w:tcPr>
          <w:p w:rsidR="008D5E87" w:rsidRDefault="008D5E87" w:rsidP="00442B98">
            <w:pPr>
              <w:snapToGrid w:val="0"/>
            </w:pPr>
          </w:p>
        </w:tc>
        <w:tc>
          <w:tcPr>
            <w:tcW w:w="7512" w:type="dxa"/>
          </w:tcPr>
          <w:p w:rsidR="008D5E87" w:rsidRDefault="008D5E87" w:rsidP="00442B98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2 место</w:t>
            </w:r>
          </w:p>
          <w:p w:rsidR="008D5E87" w:rsidRDefault="008D5E87" w:rsidP="00442B98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</w:tcPr>
          <w:p w:rsidR="008D5E87" w:rsidRDefault="008D5E87" w:rsidP="00A27DE6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43</w:t>
            </w:r>
          </w:p>
        </w:tc>
        <w:tc>
          <w:tcPr>
            <w:tcW w:w="6039" w:type="dxa"/>
          </w:tcPr>
          <w:p w:rsidR="008D5E87" w:rsidRDefault="008D5E87" w:rsidP="00B52849">
            <w:pPr>
              <w:snapToGrid w:val="0"/>
            </w:pPr>
          </w:p>
        </w:tc>
      </w:tr>
      <w:tr w:rsidR="008D5E87" w:rsidTr="00E30D4D">
        <w:trPr>
          <w:trHeight w:val="253"/>
        </w:trPr>
        <w:tc>
          <w:tcPr>
            <w:tcW w:w="1034" w:type="dxa"/>
            <w:vMerge/>
          </w:tcPr>
          <w:p w:rsidR="008D5E87" w:rsidRDefault="008D5E87" w:rsidP="00442B98">
            <w:pPr>
              <w:snapToGrid w:val="0"/>
            </w:pPr>
          </w:p>
        </w:tc>
        <w:tc>
          <w:tcPr>
            <w:tcW w:w="7512" w:type="dxa"/>
          </w:tcPr>
          <w:p w:rsidR="008D5E87" w:rsidRDefault="008D5E87" w:rsidP="00442B98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 место</w:t>
            </w:r>
          </w:p>
          <w:p w:rsidR="008D5E87" w:rsidRDefault="008D5E87" w:rsidP="00442B98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</w:tcPr>
          <w:p w:rsidR="008D5E87" w:rsidRDefault="008D5E87" w:rsidP="00A27DE6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44</w:t>
            </w:r>
          </w:p>
        </w:tc>
        <w:tc>
          <w:tcPr>
            <w:tcW w:w="6039" w:type="dxa"/>
          </w:tcPr>
          <w:p w:rsidR="008D5E87" w:rsidRDefault="008D5E87" w:rsidP="00B52849">
            <w:pPr>
              <w:snapToGrid w:val="0"/>
            </w:pPr>
          </w:p>
        </w:tc>
      </w:tr>
      <w:tr w:rsidR="008D5E87" w:rsidTr="00EE53C7">
        <w:trPr>
          <w:trHeight w:val="253"/>
        </w:trPr>
        <w:tc>
          <w:tcPr>
            <w:tcW w:w="1034" w:type="dxa"/>
            <w:vMerge w:val="restart"/>
          </w:tcPr>
          <w:p w:rsidR="008D5E87" w:rsidRDefault="008D5E87" w:rsidP="00905191">
            <w:pPr>
              <w:snapToGrid w:val="0"/>
            </w:pPr>
            <w:r>
              <w:t>1.4.2.</w:t>
            </w:r>
          </w:p>
        </w:tc>
        <w:tc>
          <w:tcPr>
            <w:tcW w:w="7512" w:type="dxa"/>
          </w:tcPr>
          <w:p w:rsidR="008D5E87" w:rsidRDefault="008D5E87" w:rsidP="00B5284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Первенство России (юноши, девушки), Спартакиада учащихся России (финал)</w:t>
            </w:r>
          </w:p>
          <w:p w:rsidR="008D5E87" w:rsidRDefault="008D5E87" w:rsidP="00B5284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  <w:p w:rsidR="008D5E87" w:rsidRDefault="008D5E87" w:rsidP="00B5284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4 место (по командно-игровым видам спорта)</w:t>
            </w:r>
          </w:p>
          <w:p w:rsidR="008D5E87" w:rsidRDefault="008D5E87" w:rsidP="00B52849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70</w:t>
            </w:r>
          </w:p>
        </w:tc>
        <w:tc>
          <w:tcPr>
            <w:tcW w:w="6039" w:type="dxa"/>
          </w:tcPr>
          <w:p w:rsidR="008D5E87" w:rsidRDefault="008D5E87">
            <w:pPr>
              <w:snapToGrid w:val="0"/>
              <w:jc w:val="both"/>
            </w:pPr>
          </w:p>
        </w:tc>
      </w:tr>
      <w:tr w:rsidR="008D5E87" w:rsidTr="00EE53C7">
        <w:trPr>
          <w:trHeight w:val="253"/>
        </w:trPr>
        <w:tc>
          <w:tcPr>
            <w:tcW w:w="1034" w:type="dxa"/>
            <w:vMerge/>
          </w:tcPr>
          <w:p w:rsidR="008D5E87" w:rsidRDefault="008D5E87">
            <w:pPr>
              <w:snapToGrid w:val="0"/>
            </w:pP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3 место </w:t>
            </w:r>
          </w:p>
          <w:p w:rsidR="008D5E87" w:rsidRDefault="008D5E87" w:rsidP="002264E5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71</w:t>
            </w:r>
          </w:p>
        </w:tc>
        <w:tc>
          <w:tcPr>
            <w:tcW w:w="6039" w:type="dxa"/>
          </w:tcPr>
          <w:p w:rsidR="008D5E87" w:rsidRDefault="008D5E87">
            <w:pPr>
              <w:snapToGrid w:val="0"/>
              <w:jc w:val="both"/>
            </w:pPr>
          </w:p>
        </w:tc>
      </w:tr>
      <w:tr w:rsidR="008D5E87" w:rsidTr="00EE53C7">
        <w:trPr>
          <w:trHeight w:val="253"/>
        </w:trPr>
        <w:tc>
          <w:tcPr>
            <w:tcW w:w="1034" w:type="dxa"/>
            <w:vMerge/>
          </w:tcPr>
          <w:p w:rsidR="008D5E87" w:rsidRDefault="008D5E87">
            <w:pPr>
              <w:snapToGrid w:val="0"/>
            </w:pP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2 место</w:t>
            </w:r>
          </w:p>
          <w:p w:rsidR="008D5E87" w:rsidRDefault="008D5E87" w:rsidP="002264E5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72</w:t>
            </w:r>
          </w:p>
        </w:tc>
        <w:tc>
          <w:tcPr>
            <w:tcW w:w="6039" w:type="dxa"/>
          </w:tcPr>
          <w:p w:rsidR="008D5E87" w:rsidRDefault="008D5E87">
            <w:pPr>
              <w:snapToGrid w:val="0"/>
              <w:jc w:val="both"/>
            </w:pPr>
          </w:p>
        </w:tc>
      </w:tr>
      <w:tr w:rsidR="008D5E87" w:rsidTr="00EE53C7">
        <w:trPr>
          <w:trHeight w:val="253"/>
        </w:trPr>
        <w:tc>
          <w:tcPr>
            <w:tcW w:w="1034" w:type="dxa"/>
            <w:vMerge/>
          </w:tcPr>
          <w:p w:rsidR="008D5E87" w:rsidRDefault="008D5E87">
            <w:pPr>
              <w:snapToGrid w:val="0"/>
            </w:pP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 место</w:t>
            </w:r>
          </w:p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</w:tcPr>
          <w:p w:rsidR="008D5E87" w:rsidRDefault="008D5E87" w:rsidP="00271FA4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73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8D5E87" w:rsidTr="00F17E13">
        <w:trPr>
          <w:trHeight w:val="253"/>
        </w:trPr>
        <w:tc>
          <w:tcPr>
            <w:tcW w:w="1034" w:type="dxa"/>
            <w:vMerge w:val="restart"/>
          </w:tcPr>
          <w:p w:rsidR="008D5E87" w:rsidRDefault="008D5E87" w:rsidP="00905191">
            <w:pPr>
              <w:snapToGrid w:val="0"/>
            </w:pPr>
            <w:r>
              <w:t>1.4.3.</w:t>
            </w:r>
          </w:p>
        </w:tc>
        <w:tc>
          <w:tcPr>
            <w:tcW w:w="7512" w:type="dxa"/>
          </w:tcPr>
          <w:p w:rsidR="008D5E87" w:rsidRDefault="008D5E87" w:rsidP="00C41468">
            <w:pPr>
              <w:pStyle w:val="FORMATTEXT"/>
              <w:rPr>
                <w:b/>
                <w:color w:val="000001"/>
              </w:rPr>
            </w:pPr>
            <w:r>
              <w:rPr>
                <w:color w:val="000001"/>
              </w:rPr>
              <w:t>Первенство России (юниоры, юниорки), Спартакиада молодежи России (финал)</w:t>
            </w:r>
            <w:r>
              <w:rPr>
                <w:rStyle w:val="Strong"/>
                <w:b w:val="0"/>
                <w:bCs/>
                <w:iCs/>
                <w:color w:val="000000"/>
              </w:rPr>
              <w:t xml:space="preserve"> </w:t>
            </w:r>
          </w:p>
          <w:p w:rsidR="008D5E87" w:rsidRDefault="008D5E87" w:rsidP="00C41468">
            <w:pPr>
              <w:pStyle w:val="FORMATTEXT"/>
              <w:rPr>
                <w:color w:val="000001"/>
              </w:rPr>
            </w:pPr>
          </w:p>
          <w:p w:rsidR="008D5E87" w:rsidRDefault="008D5E87" w:rsidP="00271FA4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6 место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50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F17E13">
        <w:trPr>
          <w:trHeight w:val="253"/>
        </w:trPr>
        <w:tc>
          <w:tcPr>
            <w:tcW w:w="1034" w:type="dxa"/>
            <w:vMerge/>
          </w:tcPr>
          <w:p w:rsidR="008D5E87" w:rsidRDefault="008D5E87">
            <w:pPr>
              <w:snapToGrid w:val="0"/>
            </w:pP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5 место</w:t>
            </w:r>
          </w:p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51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8D5E87" w:rsidTr="00F17E13">
        <w:trPr>
          <w:trHeight w:val="253"/>
        </w:trPr>
        <w:tc>
          <w:tcPr>
            <w:tcW w:w="1034" w:type="dxa"/>
            <w:vMerge/>
          </w:tcPr>
          <w:p w:rsidR="008D5E87" w:rsidRDefault="008D5E87">
            <w:pPr>
              <w:snapToGrid w:val="0"/>
            </w:pP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4 место</w:t>
            </w:r>
          </w:p>
          <w:p w:rsidR="008D5E87" w:rsidRDefault="008D5E87" w:rsidP="002264E5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52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8D5E87" w:rsidTr="00F17E13">
        <w:trPr>
          <w:trHeight w:val="253"/>
        </w:trPr>
        <w:tc>
          <w:tcPr>
            <w:tcW w:w="1034" w:type="dxa"/>
            <w:vMerge/>
          </w:tcPr>
          <w:p w:rsidR="008D5E87" w:rsidRDefault="008D5E87">
            <w:pPr>
              <w:snapToGrid w:val="0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4 место (по </w:t>
            </w:r>
            <w:r w:rsidRPr="00905191">
              <w:rPr>
                <w:color w:val="000001"/>
              </w:rPr>
              <w:t>командно-игровым видам спорта</w:t>
            </w:r>
            <w:r>
              <w:rPr>
                <w:color w:val="000001"/>
              </w:rPr>
              <w:t>)</w:t>
            </w:r>
          </w:p>
          <w:p w:rsidR="008D5E87" w:rsidRDefault="008D5E87" w:rsidP="002264E5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74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8D5E87" w:rsidTr="00F17E13">
        <w:trPr>
          <w:trHeight w:val="253"/>
        </w:trPr>
        <w:tc>
          <w:tcPr>
            <w:tcW w:w="1034" w:type="dxa"/>
            <w:vMerge/>
          </w:tcPr>
          <w:p w:rsidR="008D5E87" w:rsidRDefault="008D5E87">
            <w:pPr>
              <w:snapToGrid w:val="0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3 место</w:t>
            </w:r>
          </w:p>
          <w:p w:rsidR="008D5E87" w:rsidRDefault="008D5E87" w:rsidP="002264E5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75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8D5E87" w:rsidTr="00F17E13">
        <w:trPr>
          <w:trHeight w:val="253"/>
        </w:trPr>
        <w:tc>
          <w:tcPr>
            <w:tcW w:w="1034" w:type="dxa"/>
            <w:vMerge/>
          </w:tcPr>
          <w:p w:rsidR="008D5E87" w:rsidRDefault="008D5E87">
            <w:pPr>
              <w:snapToGrid w:val="0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2 место</w:t>
            </w:r>
          </w:p>
          <w:p w:rsidR="008D5E87" w:rsidRDefault="008D5E87" w:rsidP="002264E5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76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F17E13">
        <w:trPr>
          <w:trHeight w:val="253"/>
        </w:trPr>
        <w:tc>
          <w:tcPr>
            <w:tcW w:w="1034" w:type="dxa"/>
            <w:vMerge/>
          </w:tcPr>
          <w:p w:rsidR="008D5E87" w:rsidRDefault="008D5E87">
            <w:pPr>
              <w:snapToGrid w:val="0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 место</w:t>
            </w:r>
          </w:p>
          <w:p w:rsidR="008D5E87" w:rsidRDefault="008D5E87" w:rsidP="002264E5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77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215815">
        <w:trPr>
          <w:trHeight w:val="253"/>
        </w:trPr>
        <w:tc>
          <w:tcPr>
            <w:tcW w:w="1034" w:type="dxa"/>
            <w:vMerge w:val="restart"/>
          </w:tcPr>
          <w:p w:rsidR="008D5E87" w:rsidRDefault="008D5E87" w:rsidP="00905191">
            <w:pPr>
              <w:snapToGrid w:val="0"/>
              <w:rPr>
                <w:rStyle w:val="10"/>
                <w:lang w:eastAsia="ru-RU"/>
              </w:rPr>
            </w:pPr>
            <w:r>
              <w:rPr>
                <w:rStyle w:val="10"/>
                <w:lang w:eastAsia="ru-RU"/>
              </w:rPr>
              <w:t>1.4.4.</w:t>
            </w:r>
          </w:p>
        </w:tc>
        <w:tc>
          <w:tcPr>
            <w:tcW w:w="7512" w:type="dxa"/>
          </w:tcPr>
          <w:p w:rsidR="008D5E87" w:rsidRDefault="008D5E87" w:rsidP="00271FA4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Чемпионат России</w:t>
            </w:r>
          </w:p>
          <w:p w:rsidR="008D5E87" w:rsidRDefault="008D5E87" w:rsidP="00271FA4">
            <w:pPr>
              <w:pStyle w:val="FORMATTEXT"/>
              <w:rPr>
                <w:color w:val="000001"/>
              </w:rPr>
            </w:pPr>
          </w:p>
          <w:p w:rsidR="008D5E87" w:rsidRDefault="008D5E87" w:rsidP="00271FA4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8 место</w:t>
            </w:r>
          </w:p>
          <w:p w:rsidR="008D5E87" w:rsidRDefault="008D5E87" w:rsidP="00271FA4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53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215815">
        <w:trPr>
          <w:trHeight w:val="253"/>
        </w:trPr>
        <w:tc>
          <w:tcPr>
            <w:tcW w:w="1034" w:type="dxa"/>
            <w:vMerge/>
          </w:tcPr>
          <w:p w:rsidR="008D5E87" w:rsidRDefault="008D5E87">
            <w:pPr>
              <w:snapToGrid w:val="0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7 место</w:t>
            </w:r>
          </w:p>
          <w:p w:rsidR="008D5E87" w:rsidRDefault="008D5E87" w:rsidP="002264E5">
            <w:pPr>
              <w:pStyle w:val="FORMATTEXT"/>
              <w:rPr>
                <w:color w:val="000001"/>
                <w:sz w:val="16"/>
                <w:szCs w:val="16"/>
              </w:rPr>
            </w:pP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54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215815">
        <w:trPr>
          <w:trHeight w:val="253"/>
        </w:trPr>
        <w:tc>
          <w:tcPr>
            <w:tcW w:w="1034" w:type="dxa"/>
            <w:vMerge/>
          </w:tcPr>
          <w:p w:rsidR="008D5E87" w:rsidRDefault="008D5E87">
            <w:pPr>
              <w:snapToGrid w:val="0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6 место</w:t>
            </w:r>
          </w:p>
          <w:p w:rsidR="008D5E87" w:rsidRDefault="008D5E87" w:rsidP="002264E5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55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215815">
        <w:trPr>
          <w:trHeight w:val="253"/>
        </w:trPr>
        <w:tc>
          <w:tcPr>
            <w:tcW w:w="1034" w:type="dxa"/>
            <w:vMerge/>
          </w:tcPr>
          <w:p w:rsidR="008D5E87" w:rsidRDefault="008D5E87">
            <w:pPr>
              <w:snapToGrid w:val="0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5 место</w:t>
            </w:r>
          </w:p>
          <w:p w:rsidR="008D5E87" w:rsidRDefault="008D5E87" w:rsidP="002264E5">
            <w:pPr>
              <w:pStyle w:val="FORMATTEXT"/>
              <w:rPr>
                <w:color w:val="000001"/>
                <w:highlight w:val="yellow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56</w:t>
            </w:r>
          </w:p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215815">
        <w:trPr>
          <w:trHeight w:val="253"/>
        </w:trPr>
        <w:tc>
          <w:tcPr>
            <w:tcW w:w="1034" w:type="dxa"/>
            <w:vMerge/>
          </w:tcPr>
          <w:p w:rsidR="008D5E87" w:rsidRDefault="008D5E87">
            <w:pPr>
              <w:snapToGrid w:val="0"/>
              <w:jc w:val="both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4 место</w:t>
            </w:r>
          </w:p>
          <w:p w:rsidR="008D5E87" w:rsidRDefault="008D5E87" w:rsidP="002264E5">
            <w:pPr>
              <w:pStyle w:val="FORMATTEXT"/>
              <w:rPr>
                <w:color w:val="000001"/>
                <w:highlight w:val="yellow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57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  </w:t>
            </w:r>
          </w:p>
        </w:tc>
      </w:tr>
      <w:tr w:rsidR="008D5E87" w:rsidTr="00215815">
        <w:trPr>
          <w:trHeight w:val="253"/>
        </w:trPr>
        <w:tc>
          <w:tcPr>
            <w:tcW w:w="1034" w:type="dxa"/>
            <w:vMerge/>
          </w:tcPr>
          <w:p w:rsidR="008D5E87" w:rsidRDefault="008D5E87">
            <w:pPr>
              <w:snapToGrid w:val="0"/>
              <w:jc w:val="both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4 место (по </w:t>
            </w:r>
            <w:r w:rsidRPr="00905191">
              <w:rPr>
                <w:color w:val="000001"/>
              </w:rPr>
              <w:t>командно-игровым видам спорта</w:t>
            </w:r>
            <w:r>
              <w:rPr>
                <w:color w:val="000001"/>
              </w:rPr>
              <w:t>)</w:t>
            </w:r>
          </w:p>
          <w:p w:rsidR="008D5E87" w:rsidRDefault="008D5E87" w:rsidP="002264E5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78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215815">
        <w:trPr>
          <w:trHeight w:val="253"/>
        </w:trPr>
        <w:tc>
          <w:tcPr>
            <w:tcW w:w="1034" w:type="dxa"/>
            <w:vMerge/>
          </w:tcPr>
          <w:p w:rsidR="008D5E87" w:rsidRDefault="008D5E87">
            <w:pPr>
              <w:snapToGrid w:val="0"/>
              <w:jc w:val="both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3 место</w:t>
            </w:r>
          </w:p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79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215815">
        <w:trPr>
          <w:trHeight w:val="253"/>
        </w:trPr>
        <w:tc>
          <w:tcPr>
            <w:tcW w:w="1034" w:type="dxa"/>
            <w:vMerge/>
          </w:tcPr>
          <w:p w:rsidR="008D5E87" w:rsidRDefault="008D5E87">
            <w:pPr>
              <w:snapToGrid w:val="0"/>
              <w:jc w:val="both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 w:rsidP="006E4A86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2 место </w:t>
            </w:r>
          </w:p>
          <w:p w:rsidR="008D5E87" w:rsidRDefault="008D5E87" w:rsidP="006E4A86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  <w:highlight w:val="yellow"/>
              </w:rPr>
            </w:pPr>
            <w:r w:rsidRPr="006E4A86">
              <w:rPr>
                <w:color w:val="000001"/>
              </w:rPr>
              <w:t>80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215815">
        <w:trPr>
          <w:trHeight w:val="253"/>
        </w:trPr>
        <w:tc>
          <w:tcPr>
            <w:tcW w:w="1034" w:type="dxa"/>
            <w:vMerge/>
          </w:tcPr>
          <w:p w:rsidR="008D5E87" w:rsidRDefault="008D5E87">
            <w:pPr>
              <w:snapToGrid w:val="0"/>
              <w:jc w:val="both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 место</w:t>
            </w:r>
          </w:p>
          <w:p w:rsidR="008D5E87" w:rsidRDefault="008D5E87" w:rsidP="002264E5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81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FE477A">
        <w:trPr>
          <w:trHeight w:val="253"/>
        </w:trPr>
        <w:tc>
          <w:tcPr>
            <w:tcW w:w="1034" w:type="dxa"/>
          </w:tcPr>
          <w:p w:rsidR="008D5E87" w:rsidRPr="00FE477A" w:rsidRDefault="008D5E87" w:rsidP="002264E5">
            <w:pPr>
              <w:snapToGrid w:val="0"/>
              <w:rPr>
                <w:rStyle w:val="10"/>
                <w:b/>
                <w:i/>
                <w:lang w:eastAsia="ru-RU"/>
              </w:rPr>
            </w:pPr>
            <w:r w:rsidRPr="00FE477A">
              <w:rPr>
                <w:rStyle w:val="10"/>
                <w:b/>
                <w:i/>
                <w:lang w:eastAsia="ru-RU"/>
              </w:rPr>
              <w:t>1.5.</w:t>
            </w: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b/>
                <w:i/>
                <w:color w:val="000001"/>
              </w:rPr>
            </w:pPr>
            <w:r w:rsidRPr="00FE477A">
              <w:rPr>
                <w:b/>
                <w:i/>
                <w:color w:val="000001"/>
              </w:rPr>
              <w:t xml:space="preserve"> </w:t>
            </w:r>
            <w:r>
              <w:rPr>
                <w:b/>
                <w:i/>
                <w:color w:val="000001"/>
              </w:rPr>
              <w:t>Международные соревнования, имеющие официальный статус</w:t>
            </w:r>
          </w:p>
          <w:p w:rsidR="008D5E87" w:rsidRPr="00FE477A" w:rsidRDefault="008D5E87" w:rsidP="002264E5">
            <w:pPr>
              <w:pStyle w:val="FORMATTEXT"/>
              <w:rPr>
                <w:b/>
                <w:i/>
              </w:rPr>
            </w:pPr>
            <w:r w:rsidRPr="00FE477A">
              <w:rPr>
                <w:b/>
                <w:i/>
                <w:color w:val="000001"/>
              </w:rPr>
              <w:t>(непосредственная подготовка спортсмена к указанным соревнованиям не менее 2 лет)</w:t>
            </w:r>
          </w:p>
        </w:tc>
        <w:tc>
          <w:tcPr>
            <w:tcW w:w="907" w:type="dxa"/>
          </w:tcPr>
          <w:p w:rsidR="008D5E87" w:rsidRDefault="008D5E87" w:rsidP="002264E5">
            <w:pPr>
              <w:pStyle w:val="FORMATTEXT"/>
              <w:jc w:val="center"/>
              <w:rPr>
                <w:color w:val="000001"/>
              </w:rPr>
            </w:pPr>
          </w:p>
        </w:tc>
        <w:tc>
          <w:tcPr>
            <w:tcW w:w="6039" w:type="dxa"/>
          </w:tcPr>
          <w:p w:rsidR="008D5E87" w:rsidRDefault="008D5E87" w:rsidP="00271FA4">
            <w:pPr>
              <w:snapToGrid w:val="0"/>
              <w:rPr>
                <w:color w:val="000001"/>
              </w:rPr>
            </w:pPr>
            <w:r>
              <w:t xml:space="preserve">Копии протоколов соревнований, подтверждающие </w:t>
            </w:r>
            <w:r>
              <w:rPr>
                <w:iCs/>
              </w:rPr>
              <w:t xml:space="preserve">результаты </w:t>
            </w:r>
            <w:r>
              <w:t>обучающихся, заверенные работодателем, содержащие информацию о количестве стран, принявших участие в международных соревнованиях, о количестве участников соревнований в дисциплине вида спорта.</w:t>
            </w:r>
          </w:p>
        </w:tc>
      </w:tr>
      <w:tr w:rsidR="008D5E87" w:rsidTr="00D66C18">
        <w:trPr>
          <w:trHeight w:val="253"/>
        </w:trPr>
        <w:tc>
          <w:tcPr>
            <w:tcW w:w="1034" w:type="dxa"/>
            <w:vMerge w:val="restart"/>
          </w:tcPr>
          <w:p w:rsidR="008D5E87" w:rsidRDefault="008D5E87" w:rsidP="002264E5">
            <w:pPr>
              <w:snapToGrid w:val="0"/>
              <w:rPr>
                <w:rStyle w:val="10"/>
                <w:lang w:eastAsia="ru-RU"/>
              </w:rPr>
            </w:pPr>
            <w:r>
              <w:rPr>
                <w:rStyle w:val="10"/>
                <w:lang w:eastAsia="ru-RU"/>
              </w:rPr>
              <w:t>1.5.1.</w:t>
            </w:r>
          </w:p>
        </w:tc>
        <w:tc>
          <w:tcPr>
            <w:tcW w:w="7512" w:type="dxa"/>
          </w:tcPr>
          <w:p w:rsidR="008D5E87" w:rsidRPr="00FE477A" w:rsidRDefault="008D5E87" w:rsidP="00FE477A">
            <w:pPr>
              <w:pStyle w:val="FORMATTEXT"/>
            </w:pPr>
            <w:r w:rsidRPr="00FE477A">
              <w:t>Официальные международные соревнования, являющиеся отборочными на чемпионат, первенство  мира и Европы (включенные в ЕКП в составе сборной команды России на основании вызова «Центра подготовки спортивных команд России», «Федерального центра подготовки спортивного резерва»)</w:t>
            </w:r>
          </w:p>
          <w:p w:rsidR="008D5E87" w:rsidRDefault="008D5E87" w:rsidP="002264E5">
            <w:pPr>
              <w:pStyle w:val="FORMATTEXT"/>
              <w:rPr>
                <w:color w:val="000001"/>
              </w:rPr>
            </w:pPr>
          </w:p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участие</w:t>
            </w:r>
          </w:p>
        </w:tc>
        <w:tc>
          <w:tcPr>
            <w:tcW w:w="907" w:type="dxa"/>
          </w:tcPr>
          <w:p w:rsidR="008D5E87" w:rsidRDefault="008D5E87" w:rsidP="002264E5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 w:rsidP="002264E5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 w:rsidP="002264E5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 w:rsidP="002264E5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 w:rsidP="002264E5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 w:rsidP="002264E5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 w:rsidP="002264E5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58</w:t>
            </w:r>
          </w:p>
        </w:tc>
        <w:tc>
          <w:tcPr>
            <w:tcW w:w="6039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Копии вызовов </w:t>
            </w:r>
            <w:r w:rsidRPr="00905191">
              <w:rPr>
                <w:color w:val="000001"/>
              </w:rPr>
              <w:t>«Центра подготовки спортивных команд России», «Федерального центра подготовки спортивного резерва»</w:t>
            </w:r>
            <w:r>
              <w:rPr>
                <w:color w:val="000001"/>
              </w:rPr>
              <w:t>, заверенные работодателем</w:t>
            </w:r>
          </w:p>
        </w:tc>
      </w:tr>
      <w:tr w:rsidR="008D5E87" w:rsidTr="00D66C18">
        <w:trPr>
          <w:trHeight w:val="253"/>
        </w:trPr>
        <w:tc>
          <w:tcPr>
            <w:tcW w:w="1034" w:type="dxa"/>
            <w:vMerge/>
          </w:tcPr>
          <w:p w:rsidR="008D5E87" w:rsidRDefault="008D5E87" w:rsidP="002264E5">
            <w:pPr>
              <w:snapToGrid w:val="0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 w:rsidP="00FE477A">
            <w:pPr>
              <w:pStyle w:val="FORMATTEXT"/>
            </w:pPr>
            <w:r>
              <w:t>4 место</w:t>
            </w:r>
          </w:p>
          <w:p w:rsidR="008D5E87" w:rsidRPr="00FE477A" w:rsidRDefault="008D5E87" w:rsidP="00FE477A">
            <w:pPr>
              <w:pStyle w:val="FORMATTEXT"/>
            </w:pPr>
          </w:p>
        </w:tc>
        <w:tc>
          <w:tcPr>
            <w:tcW w:w="907" w:type="dxa"/>
          </w:tcPr>
          <w:p w:rsidR="008D5E87" w:rsidRDefault="008D5E87" w:rsidP="002264E5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82</w:t>
            </w:r>
          </w:p>
        </w:tc>
        <w:tc>
          <w:tcPr>
            <w:tcW w:w="6039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</w:p>
        </w:tc>
      </w:tr>
      <w:tr w:rsidR="008D5E87" w:rsidTr="00D66C18">
        <w:trPr>
          <w:trHeight w:val="253"/>
        </w:trPr>
        <w:tc>
          <w:tcPr>
            <w:tcW w:w="1034" w:type="dxa"/>
            <w:vMerge/>
          </w:tcPr>
          <w:p w:rsidR="008D5E87" w:rsidRDefault="008D5E87" w:rsidP="002264E5">
            <w:pPr>
              <w:snapToGrid w:val="0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3 место</w:t>
            </w:r>
          </w:p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</w:tcPr>
          <w:p w:rsidR="008D5E87" w:rsidRDefault="008D5E87" w:rsidP="002264E5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83</w:t>
            </w:r>
          </w:p>
        </w:tc>
        <w:tc>
          <w:tcPr>
            <w:tcW w:w="6039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</w:p>
        </w:tc>
      </w:tr>
      <w:tr w:rsidR="008D5E87" w:rsidTr="00D66C18">
        <w:trPr>
          <w:trHeight w:val="253"/>
        </w:trPr>
        <w:tc>
          <w:tcPr>
            <w:tcW w:w="1034" w:type="dxa"/>
            <w:vMerge/>
          </w:tcPr>
          <w:p w:rsidR="008D5E87" w:rsidRDefault="008D5E87" w:rsidP="002264E5">
            <w:pPr>
              <w:snapToGrid w:val="0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2 место</w:t>
            </w:r>
          </w:p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</w:tcPr>
          <w:p w:rsidR="008D5E87" w:rsidRDefault="008D5E87" w:rsidP="002264E5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84</w:t>
            </w:r>
          </w:p>
        </w:tc>
        <w:tc>
          <w:tcPr>
            <w:tcW w:w="6039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</w:p>
        </w:tc>
      </w:tr>
      <w:tr w:rsidR="008D5E87" w:rsidTr="00D66C18">
        <w:trPr>
          <w:trHeight w:val="253"/>
        </w:trPr>
        <w:tc>
          <w:tcPr>
            <w:tcW w:w="1034" w:type="dxa"/>
            <w:vMerge/>
          </w:tcPr>
          <w:p w:rsidR="008D5E87" w:rsidRDefault="008D5E87" w:rsidP="002264E5">
            <w:pPr>
              <w:snapToGrid w:val="0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 место</w:t>
            </w:r>
          </w:p>
          <w:p w:rsidR="008D5E87" w:rsidRDefault="008D5E87" w:rsidP="002264E5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</w:tcPr>
          <w:p w:rsidR="008D5E87" w:rsidRDefault="008D5E87" w:rsidP="002264E5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85</w:t>
            </w:r>
          </w:p>
        </w:tc>
        <w:tc>
          <w:tcPr>
            <w:tcW w:w="6039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</w:p>
        </w:tc>
      </w:tr>
      <w:tr w:rsidR="008D5E87" w:rsidTr="00490866">
        <w:trPr>
          <w:trHeight w:val="253"/>
        </w:trPr>
        <w:tc>
          <w:tcPr>
            <w:tcW w:w="1034" w:type="dxa"/>
            <w:vMerge w:val="restart"/>
          </w:tcPr>
          <w:p w:rsidR="008D5E87" w:rsidRDefault="008D5E87" w:rsidP="00905191">
            <w:pPr>
              <w:snapToGrid w:val="0"/>
              <w:rPr>
                <w:rStyle w:val="10"/>
                <w:lang w:eastAsia="ru-RU"/>
              </w:rPr>
            </w:pPr>
            <w:r>
              <w:rPr>
                <w:rStyle w:val="10"/>
                <w:lang w:eastAsia="ru-RU"/>
              </w:rPr>
              <w:t>1.5.2.</w:t>
            </w: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Первенство мира, Европы, юношеские олимпийские игры</w:t>
            </w:r>
          </w:p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участие</w:t>
            </w:r>
          </w:p>
        </w:tc>
        <w:tc>
          <w:tcPr>
            <w:tcW w:w="907" w:type="dxa"/>
          </w:tcPr>
          <w:p w:rsidR="008D5E87" w:rsidRDefault="008D5E87" w:rsidP="002264E5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 w:rsidP="002264E5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 w:rsidP="002264E5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59</w:t>
            </w:r>
          </w:p>
        </w:tc>
        <w:tc>
          <w:tcPr>
            <w:tcW w:w="6039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</w:p>
        </w:tc>
      </w:tr>
      <w:tr w:rsidR="008D5E87" w:rsidTr="00490866">
        <w:trPr>
          <w:trHeight w:val="253"/>
        </w:trPr>
        <w:tc>
          <w:tcPr>
            <w:tcW w:w="1034" w:type="dxa"/>
            <w:vMerge/>
          </w:tcPr>
          <w:p w:rsidR="008D5E87" w:rsidRDefault="008D5E87" w:rsidP="002264E5">
            <w:pPr>
              <w:snapToGrid w:val="0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 w:rsidP="00BB3389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3 место </w:t>
            </w:r>
          </w:p>
        </w:tc>
        <w:tc>
          <w:tcPr>
            <w:tcW w:w="907" w:type="dxa"/>
          </w:tcPr>
          <w:p w:rsidR="008D5E87" w:rsidRDefault="008D5E87" w:rsidP="002264E5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86</w:t>
            </w:r>
          </w:p>
        </w:tc>
        <w:tc>
          <w:tcPr>
            <w:tcW w:w="6039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</w:p>
        </w:tc>
      </w:tr>
      <w:tr w:rsidR="008D5E87" w:rsidTr="00490866">
        <w:trPr>
          <w:trHeight w:val="253"/>
        </w:trPr>
        <w:tc>
          <w:tcPr>
            <w:tcW w:w="1034" w:type="dxa"/>
            <w:vMerge/>
          </w:tcPr>
          <w:p w:rsidR="008D5E87" w:rsidRDefault="008D5E87" w:rsidP="002264E5">
            <w:pPr>
              <w:snapToGrid w:val="0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2 место</w:t>
            </w:r>
          </w:p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</w:tcPr>
          <w:p w:rsidR="008D5E87" w:rsidRDefault="008D5E87" w:rsidP="002264E5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87</w:t>
            </w:r>
          </w:p>
        </w:tc>
        <w:tc>
          <w:tcPr>
            <w:tcW w:w="6039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</w:p>
        </w:tc>
      </w:tr>
      <w:tr w:rsidR="008D5E87" w:rsidTr="00C83E2D">
        <w:trPr>
          <w:trHeight w:val="438"/>
        </w:trPr>
        <w:tc>
          <w:tcPr>
            <w:tcW w:w="1034" w:type="dxa"/>
            <w:vMerge/>
          </w:tcPr>
          <w:p w:rsidR="008D5E87" w:rsidRDefault="008D5E87" w:rsidP="002264E5">
            <w:pPr>
              <w:snapToGrid w:val="0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 w:rsidP="00C83E2D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 место</w:t>
            </w:r>
          </w:p>
        </w:tc>
        <w:tc>
          <w:tcPr>
            <w:tcW w:w="907" w:type="dxa"/>
          </w:tcPr>
          <w:p w:rsidR="008D5E87" w:rsidRDefault="008D5E87" w:rsidP="002264E5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88</w:t>
            </w:r>
          </w:p>
        </w:tc>
        <w:tc>
          <w:tcPr>
            <w:tcW w:w="6039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</w:p>
        </w:tc>
      </w:tr>
      <w:tr w:rsidR="008D5E87" w:rsidTr="00271FA4">
        <w:trPr>
          <w:trHeight w:val="253"/>
        </w:trPr>
        <w:tc>
          <w:tcPr>
            <w:tcW w:w="1034" w:type="dxa"/>
          </w:tcPr>
          <w:p w:rsidR="008D5E87" w:rsidRDefault="008D5E87" w:rsidP="00905191">
            <w:pPr>
              <w:snapToGrid w:val="0"/>
              <w:rPr>
                <w:rStyle w:val="10"/>
                <w:lang w:eastAsia="ru-RU"/>
              </w:rPr>
            </w:pPr>
            <w:r>
              <w:rPr>
                <w:rStyle w:val="10"/>
                <w:lang w:eastAsia="ru-RU"/>
              </w:rPr>
              <w:t>1.5.3.</w:t>
            </w:r>
          </w:p>
        </w:tc>
        <w:tc>
          <w:tcPr>
            <w:tcW w:w="7512" w:type="dxa"/>
          </w:tcPr>
          <w:p w:rsidR="008D5E87" w:rsidRDefault="008D5E87" w:rsidP="00FE477A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Чемпионат мира, Европы (участие)</w:t>
            </w:r>
          </w:p>
          <w:p w:rsidR="008D5E87" w:rsidRDefault="008D5E87" w:rsidP="002264E5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</w:tcPr>
          <w:p w:rsidR="008D5E87" w:rsidRDefault="008D5E87" w:rsidP="002264E5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89</w:t>
            </w:r>
          </w:p>
        </w:tc>
        <w:tc>
          <w:tcPr>
            <w:tcW w:w="6039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</w:p>
        </w:tc>
      </w:tr>
      <w:tr w:rsidR="008D5E87" w:rsidTr="00271FA4">
        <w:trPr>
          <w:trHeight w:val="253"/>
        </w:trPr>
        <w:tc>
          <w:tcPr>
            <w:tcW w:w="1034" w:type="dxa"/>
          </w:tcPr>
          <w:p w:rsidR="008D5E87" w:rsidRDefault="008D5E87" w:rsidP="00905191">
            <w:pPr>
              <w:snapToGrid w:val="0"/>
              <w:rPr>
                <w:rStyle w:val="10"/>
                <w:lang w:eastAsia="ru-RU"/>
              </w:rPr>
            </w:pPr>
            <w:r>
              <w:rPr>
                <w:rStyle w:val="10"/>
                <w:lang w:eastAsia="ru-RU"/>
              </w:rPr>
              <w:t>1.5.4.</w:t>
            </w: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Олимпийские игры (участие)</w:t>
            </w:r>
          </w:p>
          <w:p w:rsidR="008D5E87" w:rsidRDefault="008D5E87" w:rsidP="002264E5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</w:tcPr>
          <w:p w:rsidR="008D5E87" w:rsidRDefault="008D5E87" w:rsidP="002264E5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90</w:t>
            </w:r>
          </w:p>
        </w:tc>
        <w:tc>
          <w:tcPr>
            <w:tcW w:w="6039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</w:p>
        </w:tc>
      </w:tr>
      <w:tr w:rsidR="008D5E87" w:rsidTr="00502995">
        <w:trPr>
          <w:trHeight w:val="253"/>
        </w:trPr>
        <w:tc>
          <w:tcPr>
            <w:tcW w:w="1034" w:type="dxa"/>
          </w:tcPr>
          <w:p w:rsidR="008D5E87" w:rsidRPr="00FE477A" w:rsidRDefault="008D5E87" w:rsidP="002264E5">
            <w:pPr>
              <w:snapToGrid w:val="0"/>
              <w:rPr>
                <w:rStyle w:val="10"/>
                <w:b/>
                <w:i/>
                <w:lang w:eastAsia="ru-RU"/>
              </w:rPr>
            </w:pPr>
            <w:r w:rsidRPr="00FE477A">
              <w:rPr>
                <w:rStyle w:val="10"/>
                <w:b/>
                <w:i/>
                <w:lang w:eastAsia="ru-RU"/>
              </w:rPr>
              <w:t>1.6.</w:t>
            </w:r>
          </w:p>
        </w:tc>
        <w:tc>
          <w:tcPr>
            <w:tcW w:w="7512" w:type="dxa"/>
          </w:tcPr>
          <w:p w:rsidR="008D5E87" w:rsidRPr="00FE477A" w:rsidRDefault="008D5E87">
            <w:pPr>
              <w:pStyle w:val="FORMATTEXT"/>
              <w:rPr>
                <w:b/>
                <w:i/>
              </w:rPr>
            </w:pPr>
            <w:r w:rsidRPr="00FE477A">
              <w:rPr>
                <w:b/>
                <w:i/>
                <w:color w:val="000001"/>
              </w:rPr>
              <w:t xml:space="preserve">Международные </w:t>
            </w:r>
            <w:r w:rsidRPr="00FE477A">
              <w:rPr>
                <w:b/>
                <w:i/>
              </w:rPr>
              <w:t>соревнования, имеющие официальный статус</w:t>
            </w:r>
          </w:p>
          <w:p w:rsidR="008D5E87" w:rsidRPr="00FE477A" w:rsidRDefault="008D5E87">
            <w:pPr>
              <w:pStyle w:val="FORMATTEXT"/>
              <w:rPr>
                <w:b/>
                <w:i/>
                <w:color w:val="000001"/>
              </w:rPr>
            </w:pPr>
            <w:r w:rsidRPr="00FE477A">
              <w:rPr>
                <w:b/>
                <w:i/>
                <w:color w:val="000001"/>
              </w:rPr>
              <w:t xml:space="preserve"> (работа со спортсменом не менее четырех лет независимо от этапа спортивной подготовки)</w:t>
            </w:r>
          </w:p>
          <w:p w:rsidR="008D5E87" w:rsidRPr="00FE477A" w:rsidRDefault="008D5E87">
            <w:pPr>
              <w:pStyle w:val="FORMATTEXT"/>
              <w:rPr>
                <w:b/>
                <w:i/>
                <w:color w:val="000001"/>
              </w:rPr>
            </w:pP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</w:p>
        </w:tc>
        <w:tc>
          <w:tcPr>
            <w:tcW w:w="6039" w:type="dxa"/>
          </w:tcPr>
          <w:p w:rsidR="008D5E87" w:rsidRDefault="008D5E87" w:rsidP="00BB3389">
            <w:pPr>
              <w:snapToGrid w:val="0"/>
            </w:pPr>
            <w:r>
              <w:t xml:space="preserve">Копии протоколов соревнований, подтверждающие </w:t>
            </w:r>
            <w:r>
              <w:rPr>
                <w:iCs/>
              </w:rPr>
              <w:t xml:space="preserve">результаты </w:t>
            </w:r>
            <w:r>
              <w:t>спортсменов, заверенные работодателем, содержащие информацию о количестве стран, принявших участие в международных соревнованиях, о количестве участников соревнований в дисциплине вида спорта.</w:t>
            </w:r>
            <w:r w:rsidRPr="00BB3389">
              <w:t xml:space="preserve"> </w:t>
            </w:r>
            <w:r>
              <w:t>С</w:t>
            </w:r>
            <w:r w:rsidRPr="00BB3389">
              <w:t xml:space="preserve">правка подтверждающая работу со спортсменами, </w:t>
            </w:r>
            <w:r>
              <w:t>заверенная</w:t>
            </w:r>
            <w:r w:rsidRPr="00BB3389">
              <w:t xml:space="preserve"> работодателем</w:t>
            </w:r>
            <w:r>
              <w:t>.</w:t>
            </w:r>
          </w:p>
        </w:tc>
      </w:tr>
      <w:tr w:rsidR="008D5E87" w:rsidTr="004045D4">
        <w:trPr>
          <w:trHeight w:val="253"/>
        </w:trPr>
        <w:tc>
          <w:tcPr>
            <w:tcW w:w="1034" w:type="dxa"/>
            <w:vMerge w:val="restart"/>
          </w:tcPr>
          <w:p w:rsidR="008D5E87" w:rsidRDefault="008D5E87" w:rsidP="002264E5">
            <w:pPr>
              <w:snapToGrid w:val="0"/>
              <w:rPr>
                <w:rStyle w:val="10"/>
                <w:lang w:eastAsia="ru-RU"/>
              </w:rPr>
            </w:pPr>
            <w:r>
              <w:rPr>
                <w:rStyle w:val="10"/>
                <w:lang w:eastAsia="ru-RU"/>
              </w:rPr>
              <w:t>1.6.1.</w:t>
            </w:r>
          </w:p>
        </w:tc>
        <w:tc>
          <w:tcPr>
            <w:tcW w:w="7512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 w:rsidRPr="00FE477A">
              <w:rPr>
                <w:color w:val="000001"/>
              </w:rPr>
              <w:t>Официальные международные соревнования, являющиеся отборочными на чемпионат, первенство  мира и Европы (включенные в ЕКП в составе сборной команды России на основании вызова «Центра подготовки спортивных команд России», «Федерального центра подготовки спортивного резерва»)</w:t>
            </w:r>
          </w:p>
          <w:p w:rsidR="008D5E87" w:rsidRDefault="008D5E87">
            <w:pPr>
              <w:pStyle w:val="FORMATTEXT"/>
              <w:rPr>
                <w:color w:val="000001"/>
              </w:rPr>
            </w:pPr>
          </w:p>
          <w:p w:rsidR="008D5E87" w:rsidRDefault="008D5E87">
            <w:pPr>
              <w:pStyle w:val="FORMATTEXT"/>
              <w:rPr>
                <w:color w:val="000001"/>
                <w:highlight w:val="yellow"/>
              </w:rPr>
            </w:pPr>
            <w:r w:rsidRPr="001374FC">
              <w:rPr>
                <w:color w:val="000001"/>
              </w:rPr>
              <w:t>участие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>
            <w:pPr>
              <w:pStyle w:val="FORMATTEXT"/>
              <w:jc w:val="center"/>
              <w:rPr>
                <w:color w:val="000001"/>
                <w:highlight w:val="yellow"/>
              </w:rPr>
            </w:pPr>
            <w:r>
              <w:rPr>
                <w:color w:val="000001"/>
              </w:rPr>
              <w:t>60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 w:rsidRPr="00905191">
              <w:rPr>
                <w:color w:val="000001"/>
              </w:rPr>
              <w:t>Копии вызовов «Центра подготовки спортивных команд России», «Федерального центра подготовки спортивного резерва», заверенные работодателем</w:t>
            </w:r>
          </w:p>
        </w:tc>
      </w:tr>
      <w:tr w:rsidR="008D5E87" w:rsidTr="004045D4">
        <w:trPr>
          <w:trHeight w:val="253"/>
        </w:trPr>
        <w:tc>
          <w:tcPr>
            <w:tcW w:w="1034" w:type="dxa"/>
            <w:vMerge/>
          </w:tcPr>
          <w:p w:rsidR="008D5E87" w:rsidRDefault="008D5E87" w:rsidP="002264E5">
            <w:pPr>
              <w:snapToGrid w:val="0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3 место</w:t>
            </w:r>
          </w:p>
          <w:p w:rsidR="008D5E87" w:rsidRDefault="008D5E87" w:rsidP="002264E5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91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4045D4">
        <w:trPr>
          <w:trHeight w:val="253"/>
        </w:trPr>
        <w:tc>
          <w:tcPr>
            <w:tcW w:w="1034" w:type="dxa"/>
            <w:vMerge/>
          </w:tcPr>
          <w:p w:rsidR="008D5E87" w:rsidRDefault="008D5E87" w:rsidP="002264E5">
            <w:pPr>
              <w:snapToGrid w:val="0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2 место</w:t>
            </w:r>
          </w:p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92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4045D4">
        <w:trPr>
          <w:trHeight w:val="253"/>
        </w:trPr>
        <w:tc>
          <w:tcPr>
            <w:tcW w:w="1034" w:type="dxa"/>
            <w:vMerge/>
          </w:tcPr>
          <w:p w:rsidR="008D5E87" w:rsidRDefault="008D5E87" w:rsidP="002264E5">
            <w:pPr>
              <w:snapToGrid w:val="0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 место</w:t>
            </w:r>
          </w:p>
          <w:p w:rsidR="008D5E87" w:rsidRDefault="008D5E87">
            <w:pPr>
              <w:pStyle w:val="FORMATTEXT"/>
              <w:rPr>
                <w:color w:val="000001"/>
                <w:highlight w:val="yellow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  <w:highlight w:val="yellow"/>
              </w:rPr>
            </w:pPr>
            <w:r w:rsidRPr="006E4A86">
              <w:rPr>
                <w:color w:val="000001"/>
              </w:rPr>
              <w:t>93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D71125">
        <w:trPr>
          <w:trHeight w:val="253"/>
        </w:trPr>
        <w:tc>
          <w:tcPr>
            <w:tcW w:w="1034" w:type="dxa"/>
            <w:vMerge w:val="restart"/>
          </w:tcPr>
          <w:p w:rsidR="008D5E87" w:rsidRDefault="008D5E87" w:rsidP="00A0329C">
            <w:pPr>
              <w:snapToGrid w:val="0"/>
              <w:rPr>
                <w:rStyle w:val="10"/>
                <w:lang w:eastAsia="ru-RU"/>
              </w:rPr>
            </w:pPr>
            <w:r>
              <w:rPr>
                <w:rStyle w:val="10"/>
                <w:lang w:eastAsia="ru-RU"/>
              </w:rPr>
              <w:t>1.6.2.</w:t>
            </w:r>
          </w:p>
        </w:tc>
        <w:tc>
          <w:tcPr>
            <w:tcW w:w="7512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Первенство мира, Европы,</w:t>
            </w:r>
            <w:r w:rsidRPr="001374FC">
              <w:rPr>
                <w:color w:val="000001"/>
              </w:rPr>
              <w:t xml:space="preserve"> юношеские олимпийские игры</w:t>
            </w:r>
          </w:p>
          <w:p w:rsidR="008D5E87" w:rsidRDefault="008D5E87">
            <w:pPr>
              <w:pStyle w:val="FORMATTEXT"/>
              <w:rPr>
                <w:color w:val="000001"/>
              </w:rPr>
            </w:pPr>
          </w:p>
          <w:p w:rsidR="008D5E87" w:rsidRDefault="008D5E87" w:rsidP="001374FC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участие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61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D71125">
        <w:trPr>
          <w:trHeight w:val="253"/>
        </w:trPr>
        <w:tc>
          <w:tcPr>
            <w:tcW w:w="1034" w:type="dxa"/>
            <w:vMerge/>
          </w:tcPr>
          <w:p w:rsidR="008D5E87" w:rsidRDefault="008D5E87" w:rsidP="002264E5">
            <w:pPr>
              <w:snapToGrid w:val="0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3 место</w:t>
            </w:r>
          </w:p>
          <w:p w:rsidR="008D5E87" w:rsidRDefault="008D5E87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94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D71125">
        <w:trPr>
          <w:trHeight w:val="253"/>
        </w:trPr>
        <w:tc>
          <w:tcPr>
            <w:tcW w:w="1034" w:type="dxa"/>
            <w:vMerge/>
          </w:tcPr>
          <w:p w:rsidR="008D5E87" w:rsidRDefault="008D5E87" w:rsidP="002264E5">
            <w:pPr>
              <w:snapToGrid w:val="0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 w:rsidP="00C83E2D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2 место </w:t>
            </w:r>
          </w:p>
          <w:p w:rsidR="008D5E87" w:rsidRDefault="008D5E87" w:rsidP="00C83E2D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95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D71125">
        <w:trPr>
          <w:trHeight w:val="253"/>
        </w:trPr>
        <w:tc>
          <w:tcPr>
            <w:tcW w:w="1034" w:type="dxa"/>
            <w:vMerge/>
          </w:tcPr>
          <w:p w:rsidR="008D5E87" w:rsidRDefault="008D5E87" w:rsidP="002264E5">
            <w:pPr>
              <w:snapToGrid w:val="0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 место</w:t>
            </w:r>
          </w:p>
          <w:p w:rsidR="008D5E87" w:rsidRDefault="008D5E8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96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187BA2">
        <w:trPr>
          <w:trHeight w:val="253"/>
        </w:trPr>
        <w:tc>
          <w:tcPr>
            <w:tcW w:w="1034" w:type="dxa"/>
            <w:vMerge w:val="restart"/>
          </w:tcPr>
          <w:p w:rsidR="008D5E87" w:rsidRDefault="008D5E87" w:rsidP="00A0329C">
            <w:pPr>
              <w:snapToGrid w:val="0"/>
              <w:rPr>
                <w:rStyle w:val="10"/>
                <w:lang w:eastAsia="ru-RU"/>
              </w:rPr>
            </w:pPr>
            <w:r>
              <w:rPr>
                <w:rStyle w:val="10"/>
                <w:lang w:eastAsia="ru-RU"/>
              </w:rPr>
              <w:t>1.6.3.</w:t>
            </w: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Чемпионат мира, Европы</w:t>
            </w:r>
          </w:p>
          <w:p w:rsidR="008D5E87" w:rsidRDefault="008D5E87" w:rsidP="002264E5">
            <w:pPr>
              <w:pStyle w:val="FORMATTEXT"/>
              <w:rPr>
                <w:color w:val="000001"/>
              </w:rPr>
            </w:pPr>
          </w:p>
          <w:p w:rsidR="008D5E87" w:rsidRDefault="008D5E87" w:rsidP="001374FC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участие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62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187BA2">
        <w:trPr>
          <w:trHeight w:val="253"/>
        </w:trPr>
        <w:tc>
          <w:tcPr>
            <w:tcW w:w="1034" w:type="dxa"/>
            <w:vMerge/>
          </w:tcPr>
          <w:p w:rsidR="008D5E87" w:rsidRDefault="008D5E87" w:rsidP="002264E5">
            <w:pPr>
              <w:snapToGrid w:val="0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4 место</w:t>
            </w:r>
          </w:p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97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187BA2">
        <w:trPr>
          <w:trHeight w:val="253"/>
        </w:trPr>
        <w:tc>
          <w:tcPr>
            <w:tcW w:w="1034" w:type="dxa"/>
            <w:vMerge/>
          </w:tcPr>
          <w:p w:rsidR="008D5E87" w:rsidRDefault="008D5E87" w:rsidP="002264E5">
            <w:pPr>
              <w:snapToGrid w:val="0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3 место</w:t>
            </w:r>
          </w:p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98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187BA2">
        <w:trPr>
          <w:trHeight w:val="253"/>
        </w:trPr>
        <w:tc>
          <w:tcPr>
            <w:tcW w:w="1034" w:type="dxa"/>
            <w:vMerge/>
          </w:tcPr>
          <w:p w:rsidR="008D5E87" w:rsidRDefault="008D5E87" w:rsidP="002264E5">
            <w:pPr>
              <w:snapToGrid w:val="0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2 место</w:t>
            </w:r>
          </w:p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99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187BA2">
        <w:trPr>
          <w:trHeight w:val="253"/>
        </w:trPr>
        <w:tc>
          <w:tcPr>
            <w:tcW w:w="1034" w:type="dxa"/>
            <w:vMerge/>
          </w:tcPr>
          <w:p w:rsidR="008D5E87" w:rsidRDefault="008D5E87" w:rsidP="002264E5">
            <w:pPr>
              <w:snapToGrid w:val="0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 w:rsidP="00C83E2D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1 место 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100</w:t>
            </w:r>
          </w:p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2974AD">
        <w:trPr>
          <w:trHeight w:val="253"/>
        </w:trPr>
        <w:tc>
          <w:tcPr>
            <w:tcW w:w="1034" w:type="dxa"/>
            <w:vMerge w:val="restart"/>
          </w:tcPr>
          <w:p w:rsidR="008D5E87" w:rsidRDefault="008D5E87" w:rsidP="00A0329C">
            <w:pPr>
              <w:snapToGrid w:val="0"/>
              <w:rPr>
                <w:rStyle w:val="10"/>
                <w:lang w:eastAsia="ru-RU"/>
              </w:rPr>
            </w:pPr>
            <w:r>
              <w:rPr>
                <w:rStyle w:val="10"/>
                <w:lang w:eastAsia="ru-RU"/>
              </w:rPr>
              <w:t>1.6.4,</w:t>
            </w: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Олимпийские игры</w:t>
            </w:r>
          </w:p>
          <w:p w:rsidR="008D5E87" w:rsidRDefault="008D5E87" w:rsidP="002264E5">
            <w:pPr>
              <w:pStyle w:val="FORMATTEXT"/>
              <w:rPr>
                <w:color w:val="000001"/>
              </w:rPr>
            </w:pPr>
          </w:p>
          <w:p w:rsidR="008D5E87" w:rsidRDefault="008D5E87" w:rsidP="00715C8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участие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63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2974AD">
        <w:trPr>
          <w:trHeight w:val="253"/>
        </w:trPr>
        <w:tc>
          <w:tcPr>
            <w:tcW w:w="1034" w:type="dxa"/>
            <w:vMerge/>
          </w:tcPr>
          <w:p w:rsidR="008D5E87" w:rsidRDefault="008D5E87" w:rsidP="002264E5">
            <w:pPr>
              <w:snapToGrid w:val="0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6 место</w:t>
            </w:r>
          </w:p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101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2974AD">
        <w:trPr>
          <w:trHeight w:val="253"/>
        </w:trPr>
        <w:tc>
          <w:tcPr>
            <w:tcW w:w="1034" w:type="dxa"/>
            <w:vMerge/>
          </w:tcPr>
          <w:p w:rsidR="008D5E87" w:rsidRDefault="008D5E87" w:rsidP="002264E5">
            <w:pPr>
              <w:snapToGrid w:val="0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5 место</w:t>
            </w:r>
          </w:p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102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2974AD">
        <w:trPr>
          <w:trHeight w:val="253"/>
        </w:trPr>
        <w:tc>
          <w:tcPr>
            <w:tcW w:w="1034" w:type="dxa"/>
            <w:vMerge/>
          </w:tcPr>
          <w:p w:rsidR="008D5E87" w:rsidRDefault="008D5E87" w:rsidP="002264E5">
            <w:pPr>
              <w:snapToGrid w:val="0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4 место</w:t>
            </w:r>
          </w:p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103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2974AD">
        <w:trPr>
          <w:trHeight w:val="253"/>
        </w:trPr>
        <w:tc>
          <w:tcPr>
            <w:tcW w:w="1034" w:type="dxa"/>
            <w:vMerge/>
          </w:tcPr>
          <w:p w:rsidR="008D5E87" w:rsidRDefault="008D5E87" w:rsidP="002264E5">
            <w:pPr>
              <w:snapToGrid w:val="0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3 место</w:t>
            </w:r>
          </w:p>
          <w:p w:rsidR="008D5E87" w:rsidRDefault="008D5E87" w:rsidP="002264E5">
            <w:pPr>
              <w:pStyle w:val="FORMATTEXT"/>
              <w:rPr>
                <w:color w:val="000001"/>
                <w:sz w:val="16"/>
                <w:szCs w:val="16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104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2974AD">
        <w:trPr>
          <w:trHeight w:val="253"/>
        </w:trPr>
        <w:tc>
          <w:tcPr>
            <w:tcW w:w="1034" w:type="dxa"/>
            <w:vMerge/>
          </w:tcPr>
          <w:p w:rsidR="008D5E87" w:rsidRDefault="008D5E87" w:rsidP="002264E5">
            <w:pPr>
              <w:snapToGrid w:val="0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2 место</w:t>
            </w:r>
          </w:p>
          <w:p w:rsidR="008D5E87" w:rsidRDefault="008D5E87" w:rsidP="002264E5">
            <w:pPr>
              <w:pStyle w:val="FORMATTEXT"/>
              <w:rPr>
                <w:color w:val="000001"/>
                <w:sz w:val="16"/>
                <w:szCs w:val="16"/>
              </w:rPr>
            </w:pPr>
            <w:r>
              <w:rPr>
                <w:color w:val="000001"/>
              </w:rPr>
              <w:t xml:space="preserve"> 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105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2974AD">
        <w:trPr>
          <w:trHeight w:val="253"/>
        </w:trPr>
        <w:tc>
          <w:tcPr>
            <w:tcW w:w="1034" w:type="dxa"/>
            <w:vMerge/>
          </w:tcPr>
          <w:p w:rsidR="008D5E87" w:rsidRDefault="008D5E87">
            <w:pPr>
              <w:snapToGrid w:val="0"/>
              <w:rPr>
                <w:rStyle w:val="10"/>
                <w:lang w:eastAsia="ru-RU"/>
              </w:rPr>
            </w:pPr>
          </w:p>
        </w:tc>
        <w:tc>
          <w:tcPr>
            <w:tcW w:w="7512" w:type="dxa"/>
          </w:tcPr>
          <w:p w:rsidR="008D5E87" w:rsidRDefault="008D5E87" w:rsidP="002264E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1 место</w:t>
            </w:r>
          </w:p>
          <w:p w:rsidR="008D5E87" w:rsidRDefault="008D5E87" w:rsidP="002264E5">
            <w:pPr>
              <w:pStyle w:val="FORMATTEXT"/>
              <w:rPr>
                <w:color w:val="000001"/>
                <w:sz w:val="18"/>
                <w:szCs w:val="18"/>
              </w:rPr>
            </w:pP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106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2264E5">
        <w:trPr>
          <w:trHeight w:val="253"/>
        </w:trPr>
        <w:tc>
          <w:tcPr>
            <w:tcW w:w="15492" w:type="dxa"/>
            <w:gridSpan w:val="4"/>
          </w:tcPr>
          <w:p w:rsidR="008D5E87" w:rsidRPr="004A4363" w:rsidRDefault="008D5E87" w:rsidP="004A4363">
            <w:pPr>
              <w:pStyle w:val="FORMATTEXT"/>
              <w:jc w:val="center"/>
              <w:rPr>
                <w:i/>
                <w:color w:val="000001"/>
              </w:rPr>
            </w:pPr>
            <w:r w:rsidRPr="004A4363">
              <w:rPr>
                <w:i/>
                <w:color w:val="000001"/>
              </w:rPr>
              <w:t>Минимальное количество баллов (по первому блоку) для присвоения высшей категории - 70</w:t>
            </w:r>
          </w:p>
          <w:p w:rsidR="008D5E87" w:rsidRDefault="008D5E87" w:rsidP="00C83E2D">
            <w:pPr>
              <w:pStyle w:val="FORMATTEXT"/>
              <w:jc w:val="center"/>
              <w:rPr>
                <w:color w:val="000001"/>
              </w:rPr>
            </w:pPr>
            <w:r w:rsidRPr="004A4363">
              <w:rPr>
                <w:i/>
                <w:color w:val="000001"/>
              </w:rPr>
              <w:t xml:space="preserve">Минимальное количество баллов (по первому блоку) для присвоения первой категории </w:t>
            </w:r>
            <w:r>
              <w:rPr>
                <w:i/>
                <w:color w:val="000001"/>
              </w:rPr>
              <w:t>–</w:t>
            </w:r>
            <w:r w:rsidRPr="004A4363">
              <w:rPr>
                <w:i/>
                <w:color w:val="000001"/>
              </w:rPr>
              <w:t xml:space="preserve"> 35</w:t>
            </w:r>
          </w:p>
        </w:tc>
      </w:tr>
      <w:tr w:rsidR="008D5E87" w:rsidTr="002264E5">
        <w:trPr>
          <w:trHeight w:val="253"/>
        </w:trPr>
        <w:tc>
          <w:tcPr>
            <w:tcW w:w="1034" w:type="dxa"/>
          </w:tcPr>
          <w:p w:rsidR="008D5E87" w:rsidRPr="00E83036" w:rsidRDefault="008D5E87">
            <w:pPr>
              <w:snapToGrid w:val="0"/>
              <w:rPr>
                <w:rStyle w:val="10"/>
                <w:b/>
                <w:sz w:val="24"/>
                <w:lang w:eastAsia="ru-RU"/>
              </w:rPr>
            </w:pPr>
            <w:r w:rsidRPr="00E83036">
              <w:rPr>
                <w:rStyle w:val="10"/>
                <w:b/>
                <w:sz w:val="24"/>
                <w:lang w:eastAsia="ru-RU"/>
              </w:rPr>
              <w:t>2.</w:t>
            </w:r>
          </w:p>
        </w:tc>
        <w:tc>
          <w:tcPr>
            <w:tcW w:w="14458" w:type="dxa"/>
            <w:gridSpan w:val="3"/>
          </w:tcPr>
          <w:p w:rsidR="008D5E87" w:rsidRDefault="008D5E87">
            <w:pPr>
              <w:pStyle w:val="FORMATTEXT"/>
              <w:rPr>
                <w:b/>
                <w:color w:val="000001"/>
              </w:rPr>
            </w:pPr>
            <w:r w:rsidRPr="00E83036">
              <w:rPr>
                <w:b/>
                <w:color w:val="000001"/>
              </w:rPr>
              <w:t>Стабильность результатов освоения обучающимися программ</w:t>
            </w:r>
          </w:p>
          <w:p w:rsidR="008D5E87" w:rsidRDefault="008D5E87" w:rsidP="00C83E2D">
            <w:pPr>
              <w:pStyle w:val="FORMATTEXT"/>
              <w:rPr>
                <w:color w:val="000001"/>
              </w:rPr>
            </w:pPr>
            <w:r w:rsidRPr="00E83036">
              <w:rPr>
                <w:b/>
                <w:color w:val="000001"/>
              </w:rPr>
              <w:t>(баллы суммируются)</w:t>
            </w:r>
          </w:p>
        </w:tc>
      </w:tr>
      <w:tr w:rsidR="008D5E87" w:rsidTr="00715C87">
        <w:trPr>
          <w:trHeight w:val="253"/>
        </w:trPr>
        <w:tc>
          <w:tcPr>
            <w:tcW w:w="1034" w:type="dxa"/>
          </w:tcPr>
          <w:p w:rsidR="008D5E87" w:rsidRPr="00E83036" w:rsidRDefault="008D5E87">
            <w:pPr>
              <w:snapToGrid w:val="0"/>
              <w:rPr>
                <w:rStyle w:val="10"/>
                <w:sz w:val="24"/>
                <w:lang w:eastAsia="ru-RU"/>
              </w:rPr>
            </w:pPr>
            <w:r>
              <w:rPr>
                <w:rStyle w:val="10"/>
                <w:sz w:val="24"/>
                <w:lang w:eastAsia="ru-RU"/>
              </w:rPr>
              <w:t>2.1.</w:t>
            </w:r>
          </w:p>
        </w:tc>
        <w:tc>
          <w:tcPr>
            <w:tcW w:w="7512" w:type="dxa"/>
          </w:tcPr>
          <w:p w:rsidR="008D5E87" w:rsidRPr="00E83036" w:rsidRDefault="008D5E87" w:rsidP="00E83036">
            <w:pPr>
              <w:pStyle w:val="FORMATTEXT"/>
              <w:rPr>
                <w:color w:val="000001"/>
              </w:rPr>
            </w:pPr>
            <w:r w:rsidRPr="00E83036">
              <w:rPr>
                <w:color w:val="000001"/>
              </w:rPr>
              <w:t xml:space="preserve">Освоение </w:t>
            </w:r>
            <w:r>
              <w:rPr>
                <w:color w:val="000001"/>
              </w:rPr>
              <w:t>обучающимися</w:t>
            </w:r>
            <w:r w:rsidRPr="00E83036">
              <w:rPr>
                <w:color w:val="000001"/>
              </w:rPr>
              <w:t xml:space="preserve"> программ (не менее 70 % от общей численности контингента занимающихся, с учетом выпуска)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10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Карта результативности педагогического работника, подписанная работодателем.</w:t>
            </w:r>
          </w:p>
        </w:tc>
      </w:tr>
      <w:tr w:rsidR="008D5E87" w:rsidTr="00715C87">
        <w:trPr>
          <w:trHeight w:val="253"/>
        </w:trPr>
        <w:tc>
          <w:tcPr>
            <w:tcW w:w="1034" w:type="dxa"/>
          </w:tcPr>
          <w:p w:rsidR="008D5E87" w:rsidRPr="00E83036" w:rsidRDefault="008D5E87">
            <w:pPr>
              <w:snapToGrid w:val="0"/>
              <w:rPr>
                <w:rStyle w:val="10"/>
                <w:sz w:val="24"/>
                <w:lang w:eastAsia="ru-RU"/>
              </w:rPr>
            </w:pPr>
            <w:r>
              <w:rPr>
                <w:rStyle w:val="10"/>
                <w:sz w:val="24"/>
                <w:lang w:eastAsia="ru-RU"/>
              </w:rPr>
              <w:t>2.2.</w:t>
            </w:r>
          </w:p>
        </w:tc>
        <w:tc>
          <w:tcPr>
            <w:tcW w:w="7512" w:type="dxa"/>
          </w:tcPr>
          <w:p w:rsidR="008D5E87" w:rsidRDefault="008D5E87" w:rsidP="00E83036">
            <w:pPr>
              <w:pStyle w:val="FORMATTEXT"/>
              <w:rPr>
                <w:color w:val="000001"/>
              </w:rPr>
            </w:pPr>
            <w:r w:rsidRPr="00E83036">
              <w:rPr>
                <w:color w:val="000001"/>
              </w:rPr>
              <w:t xml:space="preserve">Сохранность контингента обучающихся </w:t>
            </w:r>
          </w:p>
          <w:p w:rsidR="008D5E87" w:rsidRPr="00E83036" w:rsidRDefault="008D5E87" w:rsidP="00E83036">
            <w:pPr>
              <w:pStyle w:val="FORMATTEXT"/>
              <w:rPr>
                <w:color w:val="000001"/>
              </w:rPr>
            </w:pPr>
            <w:r w:rsidRPr="00E83036">
              <w:rPr>
                <w:color w:val="000001"/>
              </w:rPr>
              <w:t>(среднее арифметическое значение</w:t>
            </w:r>
            <w:r>
              <w:rPr>
                <w:color w:val="000001"/>
              </w:rPr>
              <w:t xml:space="preserve"> по этапам спортивной подготовки</w:t>
            </w:r>
            <w:r w:rsidRPr="00E83036">
              <w:rPr>
                <w:color w:val="000001"/>
              </w:rPr>
              <w:t xml:space="preserve"> за 3-5 лет)</w:t>
            </w:r>
          </w:p>
          <w:p w:rsidR="008D5E87" w:rsidRPr="00E83036" w:rsidRDefault="008D5E87" w:rsidP="002264E5">
            <w:pPr>
              <w:pStyle w:val="FORMATTEXT"/>
              <w:rPr>
                <w:color w:val="000001"/>
              </w:rPr>
            </w:pPr>
            <w:r w:rsidRPr="00E83036">
              <w:rPr>
                <w:color w:val="000001"/>
              </w:rPr>
              <w:t>(НП  - не менее 70%; Т (СС) - не менее 90%; ССМ,  ВСМ-100%)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2264E5">
        <w:trPr>
          <w:trHeight w:val="253"/>
        </w:trPr>
        <w:tc>
          <w:tcPr>
            <w:tcW w:w="15492" w:type="dxa"/>
            <w:gridSpan w:val="4"/>
          </w:tcPr>
          <w:p w:rsidR="008D5E87" w:rsidRDefault="008D5E87" w:rsidP="00E83036">
            <w:pPr>
              <w:pStyle w:val="FORMATTEXT"/>
              <w:jc w:val="center"/>
              <w:rPr>
                <w:i/>
                <w:color w:val="000001"/>
              </w:rPr>
            </w:pPr>
            <w:r w:rsidRPr="00E83036">
              <w:rPr>
                <w:i/>
                <w:color w:val="000001"/>
              </w:rPr>
              <w:t xml:space="preserve">Минимальное количество баллов (по второму блоку) для присвоения высшей и первой категории </w:t>
            </w:r>
            <w:r>
              <w:rPr>
                <w:i/>
                <w:color w:val="000001"/>
              </w:rPr>
              <w:t>–</w:t>
            </w:r>
            <w:r w:rsidRPr="00E83036">
              <w:rPr>
                <w:i/>
                <w:color w:val="000001"/>
              </w:rPr>
              <w:t xml:space="preserve"> 15</w:t>
            </w:r>
          </w:p>
          <w:p w:rsidR="008D5E87" w:rsidRDefault="008D5E87" w:rsidP="00E83036">
            <w:pPr>
              <w:pStyle w:val="FORMATTEXT"/>
              <w:jc w:val="center"/>
              <w:rPr>
                <w:color w:val="000001"/>
              </w:rPr>
            </w:pPr>
          </w:p>
        </w:tc>
      </w:tr>
      <w:tr w:rsidR="008D5E87" w:rsidTr="002264E5">
        <w:trPr>
          <w:trHeight w:val="253"/>
        </w:trPr>
        <w:tc>
          <w:tcPr>
            <w:tcW w:w="1034" w:type="dxa"/>
          </w:tcPr>
          <w:p w:rsidR="008D5E87" w:rsidRPr="00E83036" w:rsidRDefault="008D5E87">
            <w:pPr>
              <w:snapToGrid w:val="0"/>
              <w:rPr>
                <w:rStyle w:val="10"/>
                <w:b/>
                <w:sz w:val="24"/>
                <w:lang w:eastAsia="ru-RU"/>
              </w:rPr>
            </w:pPr>
            <w:r w:rsidRPr="00E83036">
              <w:rPr>
                <w:rStyle w:val="10"/>
                <w:b/>
                <w:sz w:val="24"/>
                <w:lang w:eastAsia="ru-RU"/>
              </w:rPr>
              <w:t>3.</w:t>
            </w:r>
          </w:p>
        </w:tc>
        <w:tc>
          <w:tcPr>
            <w:tcW w:w="14458" w:type="dxa"/>
            <w:gridSpan w:val="3"/>
          </w:tcPr>
          <w:p w:rsidR="008D5E87" w:rsidRDefault="008D5E87">
            <w:pPr>
              <w:pStyle w:val="FORMATTEXT"/>
              <w:rPr>
                <w:b/>
                <w:color w:val="000001"/>
              </w:rPr>
            </w:pPr>
            <w:r w:rsidRPr="00E83036">
              <w:rPr>
                <w:b/>
                <w:color w:val="000001"/>
              </w:rPr>
              <w:t xml:space="preserve">Вклад </w:t>
            </w:r>
            <w:r>
              <w:rPr>
                <w:b/>
                <w:color w:val="000001"/>
              </w:rPr>
              <w:t xml:space="preserve">аттестуемого </w:t>
            </w:r>
            <w:r w:rsidRPr="00E83036">
              <w:rPr>
                <w:b/>
                <w:color w:val="000001"/>
              </w:rPr>
              <w:t>в повышение качества образования, распространение собственного опыта, использование новых образовательных технологий</w:t>
            </w:r>
          </w:p>
          <w:p w:rsidR="008D5E87" w:rsidRDefault="008D5E87">
            <w:pPr>
              <w:pStyle w:val="FORMATTEXT"/>
              <w:rPr>
                <w:color w:val="000001"/>
              </w:rPr>
            </w:pPr>
            <w:r w:rsidRPr="00244C4E">
              <w:rPr>
                <w:b/>
                <w:color w:val="000001"/>
              </w:rPr>
              <w:t>(баллы суммируются)</w:t>
            </w:r>
          </w:p>
        </w:tc>
      </w:tr>
      <w:tr w:rsidR="008D5E87" w:rsidTr="00715C87">
        <w:trPr>
          <w:trHeight w:val="253"/>
        </w:trPr>
        <w:tc>
          <w:tcPr>
            <w:tcW w:w="1034" w:type="dxa"/>
          </w:tcPr>
          <w:p w:rsidR="008D5E87" w:rsidRPr="00E83036" w:rsidRDefault="008D5E87">
            <w:pPr>
              <w:snapToGrid w:val="0"/>
              <w:rPr>
                <w:rStyle w:val="10"/>
                <w:sz w:val="24"/>
                <w:lang w:eastAsia="ru-RU"/>
              </w:rPr>
            </w:pPr>
            <w:r>
              <w:rPr>
                <w:rStyle w:val="10"/>
                <w:sz w:val="24"/>
                <w:lang w:eastAsia="ru-RU"/>
              </w:rPr>
              <w:t>3.1.</w:t>
            </w:r>
          </w:p>
        </w:tc>
        <w:tc>
          <w:tcPr>
            <w:tcW w:w="7512" w:type="dxa"/>
          </w:tcPr>
          <w:p w:rsidR="008D5E87" w:rsidRPr="00E83036" w:rsidRDefault="008D5E87" w:rsidP="008B3B05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Публичное представление собственного педагогического опыта в форме открытого занятия, мастер-класса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10</w:t>
            </w:r>
          </w:p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</w:p>
        </w:tc>
        <w:tc>
          <w:tcPr>
            <w:tcW w:w="6039" w:type="dxa"/>
          </w:tcPr>
          <w:p w:rsidR="008D5E87" w:rsidRDefault="008D5E87" w:rsidP="002E4A22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Конспект, лист регистрации присутствующих на занятия, заверенный работодателем, отзыв инструктора-методиста учреждения.</w:t>
            </w:r>
          </w:p>
        </w:tc>
      </w:tr>
      <w:tr w:rsidR="008D5E87" w:rsidTr="00715C87">
        <w:trPr>
          <w:trHeight w:val="253"/>
        </w:trPr>
        <w:tc>
          <w:tcPr>
            <w:tcW w:w="1034" w:type="dxa"/>
          </w:tcPr>
          <w:p w:rsidR="008D5E87" w:rsidRPr="00E83036" w:rsidRDefault="008D5E87">
            <w:pPr>
              <w:snapToGrid w:val="0"/>
              <w:rPr>
                <w:rStyle w:val="10"/>
                <w:sz w:val="24"/>
                <w:lang w:eastAsia="ru-RU"/>
              </w:rPr>
            </w:pPr>
            <w:r>
              <w:rPr>
                <w:rStyle w:val="10"/>
                <w:sz w:val="24"/>
                <w:lang w:eastAsia="ru-RU"/>
              </w:rPr>
              <w:t>3.2.</w:t>
            </w:r>
          </w:p>
        </w:tc>
        <w:tc>
          <w:tcPr>
            <w:tcW w:w="7512" w:type="dxa"/>
          </w:tcPr>
          <w:p w:rsidR="008D5E87" w:rsidRPr="00E83036" w:rsidRDefault="008D5E87" w:rsidP="002E4A22">
            <w:pPr>
              <w:pStyle w:val="FORMATTEXT"/>
              <w:rPr>
                <w:color w:val="000001"/>
              </w:rPr>
            </w:pPr>
            <w:r w:rsidRPr="00244C4E">
              <w:rPr>
                <w:color w:val="000001"/>
              </w:rPr>
              <w:t>Победитель (призер) профессиональных (методических) конкурсов в сфере физической культуры и  спорта (по профилю деятельности тренера-преподавателя)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20</w:t>
            </w:r>
          </w:p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</w:p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</w:p>
        </w:tc>
        <w:tc>
          <w:tcPr>
            <w:tcW w:w="6039" w:type="dxa"/>
          </w:tcPr>
          <w:p w:rsidR="008D5E87" w:rsidRDefault="008D5E87" w:rsidP="002E4A22">
            <w:pPr>
              <w:pStyle w:val="FORMATTEXT"/>
              <w:rPr>
                <w:color w:val="000001"/>
              </w:rPr>
            </w:pPr>
            <w:r w:rsidRPr="00244C4E">
              <w:rPr>
                <w:iCs/>
                <w:color w:val="000001"/>
              </w:rPr>
              <w:t xml:space="preserve">Копии грамот, дипломов, приказов (распоряжений), заверенные </w:t>
            </w:r>
            <w:r w:rsidRPr="00244C4E">
              <w:rPr>
                <w:color w:val="000001"/>
              </w:rPr>
              <w:t>работодателем.</w:t>
            </w:r>
          </w:p>
        </w:tc>
      </w:tr>
      <w:tr w:rsidR="008D5E87" w:rsidTr="00715C87">
        <w:trPr>
          <w:trHeight w:val="253"/>
        </w:trPr>
        <w:tc>
          <w:tcPr>
            <w:tcW w:w="1034" w:type="dxa"/>
          </w:tcPr>
          <w:p w:rsidR="008D5E87" w:rsidRPr="00E83036" w:rsidRDefault="008D5E87" w:rsidP="0020209A">
            <w:pPr>
              <w:snapToGrid w:val="0"/>
              <w:rPr>
                <w:rStyle w:val="10"/>
                <w:sz w:val="24"/>
                <w:lang w:eastAsia="ru-RU"/>
              </w:rPr>
            </w:pPr>
            <w:r>
              <w:rPr>
                <w:rStyle w:val="10"/>
                <w:sz w:val="24"/>
                <w:lang w:eastAsia="ru-RU"/>
              </w:rPr>
              <w:t>3.3.</w:t>
            </w:r>
          </w:p>
        </w:tc>
        <w:tc>
          <w:tcPr>
            <w:tcW w:w="7512" w:type="dxa"/>
          </w:tcPr>
          <w:p w:rsidR="008D5E87" w:rsidRPr="00E83036" w:rsidRDefault="008D5E87">
            <w:pPr>
              <w:pStyle w:val="FORMATTEXT"/>
              <w:rPr>
                <w:color w:val="000001"/>
              </w:rPr>
            </w:pPr>
            <w:r w:rsidRPr="002B101F">
              <w:rPr>
                <w:color w:val="000001"/>
              </w:rPr>
              <w:t>Участие в экспериментальном или инновационном проекте в области подготовки спортивного резерва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30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Копии справок</w:t>
            </w:r>
            <w:r w:rsidRPr="001944F7">
              <w:rPr>
                <w:color w:val="000001"/>
              </w:rPr>
              <w:t>, подтверждающие участие аттестуемого в инновационной и в экспериментальной работе</w:t>
            </w:r>
            <w:r>
              <w:rPr>
                <w:color w:val="000001"/>
              </w:rPr>
              <w:t>,</w:t>
            </w:r>
            <w:r w:rsidRPr="001944F7">
              <w:rPr>
                <w:iCs/>
                <w:color w:val="000001"/>
              </w:rPr>
              <w:t xml:space="preserve"> заверенные </w:t>
            </w:r>
            <w:r w:rsidRPr="001944F7">
              <w:rPr>
                <w:color w:val="000001"/>
              </w:rPr>
              <w:t>работодателем.</w:t>
            </w:r>
          </w:p>
        </w:tc>
      </w:tr>
      <w:tr w:rsidR="008D5E87" w:rsidTr="00715C87">
        <w:trPr>
          <w:trHeight w:val="253"/>
        </w:trPr>
        <w:tc>
          <w:tcPr>
            <w:tcW w:w="1034" w:type="dxa"/>
          </w:tcPr>
          <w:p w:rsidR="008D5E87" w:rsidRPr="00E83036" w:rsidRDefault="008D5E87" w:rsidP="0020209A">
            <w:pPr>
              <w:snapToGrid w:val="0"/>
              <w:rPr>
                <w:rStyle w:val="10"/>
                <w:sz w:val="24"/>
                <w:lang w:eastAsia="ru-RU"/>
              </w:rPr>
            </w:pPr>
            <w:r>
              <w:rPr>
                <w:rStyle w:val="10"/>
                <w:sz w:val="24"/>
                <w:lang w:eastAsia="ru-RU"/>
              </w:rPr>
              <w:t>3.4.</w:t>
            </w:r>
          </w:p>
        </w:tc>
        <w:tc>
          <w:tcPr>
            <w:tcW w:w="7512" w:type="dxa"/>
          </w:tcPr>
          <w:p w:rsidR="008D5E87" w:rsidRDefault="008D5E87" w:rsidP="002B101F">
            <w:pPr>
              <w:pStyle w:val="FORMATTEXT"/>
              <w:rPr>
                <w:color w:val="000001"/>
              </w:rPr>
            </w:pPr>
            <w:r w:rsidRPr="002B101F">
              <w:rPr>
                <w:color w:val="000001"/>
              </w:rPr>
              <w:t xml:space="preserve">Наличие авторских </w:t>
            </w:r>
            <w:r>
              <w:rPr>
                <w:color w:val="000001"/>
              </w:rPr>
              <w:t xml:space="preserve">методических </w:t>
            </w:r>
            <w:r w:rsidRPr="002B101F">
              <w:rPr>
                <w:color w:val="000001"/>
              </w:rPr>
              <w:t>разработок, прошедших экспертизу (рецензирование) и</w:t>
            </w:r>
            <w:r>
              <w:rPr>
                <w:color w:val="000001"/>
              </w:rPr>
              <w:t>ли опубликованных и имеющих выходные данные</w:t>
            </w:r>
          </w:p>
          <w:p w:rsidR="008D5E87" w:rsidRPr="00E83036" w:rsidRDefault="008D5E87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30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Копии отзыва</w:t>
            </w:r>
            <w:r w:rsidRPr="001944F7">
              <w:rPr>
                <w:color w:val="000001"/>
              </w:rPr>
              <w:t xml:space="preserve"> (рецензии) на авторскую </w:t>
            </w:r>
            <w:r>
              <w:rPr>
                <w:color w:val="000001"/>
              </w:rPr>
              <w:t xml:space="preserve">методическую </w:t>
            </w:r>
            <w:r w:rsidRPr="001944F7">
              <w:rPr>
                <w:color w:val="000001"/>
              </w:rPr>
              <w:t>разработку аттестуемого работника,</w:t>
            </w:r>
            <w:r w:rsidRPr="001944F7">
              <w:rPr>
                <w:iCs/>
                <w:color w:val="000001"/>
              </w:rPr>
              <w:t xml:space="preserve"> заверенные </w:t>
            </w:r>
            <w:r w:rsidRPr="001944F7">
              <w:rPr>
                <w:color w:val="000001"/>
              </w:rPr>
              <w:t>работодателем.</w:t>
            </w:r>
          </w:p>
          <w:p w:rsidR="008D5E87" w:rsidRDefault="008D5E8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Титульный лист печатного издания, страница «содержание» сборника, в котором размещена публикация, интернет адрес, скриншот или сертификат (для интернет публикации)</w:t>
            </w:r>
          </w:p>
        </w:tc>
      </w:tr>
      <w:tr w:rsidR="008D5E87" w:rsidTr="00715C87">
        <w:trPr>
          <w:trHeight w:val="253"/>
        </w:trPr>
        <w:tc>
          <w:tcPr>
            <w:tcW w:w="1034" w:type="dxa"/>
          </w:tcPr>
          <w:p w:rsidR="008D5E87" w:rsidRDefault="008D5E87">
            <w:pPr>
              <w:snapToGrid w:val="0"/>
              <w:rPr>
                <w:rStyle w:val="10"/>
                <w:sz w:val="24"/>
                <w:lang w:eastAsia="ru-RU"/>
              </w:rPr>
            </w:pPr>
            <w:r>
              <w:rPr>
                <w:rStyle w:val="10"/>
                <w:sz w:val="24"/>
                <w:lang w:eastAsia="ru-RU"/>
              </w:rPr>
              <w:t>3.5.</w:t>
            </w:r>
          </w:p>
        </w:tc>
        <w:tc>
          <w:tcPr>
            <w:tcW w:w="7512" w:type="dxa"/>
          </w:tcPr>
          <w:p w:rsidR="008D5E87" w:rsidRPr="002B101F" w:rsidRDefault="008D5E87" w:rsidP="002B101F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Наличие опубликованных статей, имеющих выходные данные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30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 w:rsidRPr="00A45BE8">
              <w:rPr>
                <w:color w:val="000001"/>
              </w:rPr>
              <w:t>Титульный лист печатного издания, страница «содержание» сборника, в котором размещена публикация, интернет адрес</w:t>
            </w:r>
            <w:r>
              <w:rPr>
                <w:color w:val="000001"/>
              </w:rPr>
              <w:t xml:space="preserve">, </w:t>
            </w:r>
            <w:r w:rsidRPr="0020209A">
              <w:rPr>
                <w:color w:val="000001"/>
              </w:rPr>
              <w:t>скриншот или сертификат</w:t>
            </w:r>
            <w:r w:rsidRPr="00A45BE8">
              <w:rPr>
                <w:color w:val="000001"/>
              </w:rPr>
              <w:t xml:space="preserve"> (для интернет публикации)</w:t>
            </w:r>
          </w:p>
        </w:tc>
      </w:tr>
      <w:tr w:rsidR="008D5E87" w:rsidTr="00715C87">
        <w:trPr>
          <w:trHeight w:val="253"/>
        </w:trPr>
        <w:tc>
          <w:tcPr>
            <w:tcW w:w="1034" w:type="dxa"/>
          </w:tcPr>
          <w:p w:rsidR="008D5E87" w:rsidRPr="00E83036" w:rsidRDefault="008D5E87">
            <w:pPr>
              <w:snapToGrid w:val="0"/>
              <w:rPr>
                <w:rStyle w:val="10"/>
                <w:sz w:val="24"/>
                <w:lang w:eastAsia="ru-RU"/>
              </w:rPr>
            </w:pPr>
            <w:r>
              <w:rPr>
                <w:rStyle w:val="10"/>
                <w:sz w:val="24"/>
                <w:lang w:eastAsia="ru-RU"/>
              </w:rPr>
              <w:t>3.6.</w:t>
            </w:r>
          </w:p>
        </w:tc>
        <w:tc>
          <w:tcPr>
            <w:tcW w:w="7512" w:type="dxa"/>
          </w:tcPr>
          <w:p w:rsidR="008D5E87" w:rsidRPr="00E83036" w:rsidRDefault="008D5E87" w:rsidP="002E4A22">
            <w:pPr>
              <w:pStyle w:val="FORMATTEXT"/>
              <w:rPr>
                <w:color w:val="000001"/>
              </w:rPr>
            </w:pPr>
            <w:r w:rsidRPr="002B101F">
              <w:rPr>
                <w:color w:val="000001"/>
              </w:rPr>
              <w:t xml:space="preserve">Выполнение функций эксперта по вопросам аттестации </w:t>
            </w:r>
          </w:p>
          <w:p w:rsidR="008D5E87" w:rsidRPr="00E83036" w:rsidRDefault="008D5E87">
            <w:pPr>
              <w:pStyle w:val="FORMATTEXT"/>
              <w:rPr>
                <w:color w:val="000001"/>
              </w:rPr>
            </w:pP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20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 w:rsidRPr="001944F7">
              <w:rPr>
                <w:color w:val="000001"/>
              </w:rPr>
              <w:t>Карта результативности педагогического работника, подписанная работодателем.</w:t>
            </w:r>
          </w:p>
        </w:tc>
      </w:tr>
      <w:tr w:rsidR="008D5E87" w:rsidTr="00715C87">
        <w:trPr>
          <w:trHeight w:val="253"/>
        </w:trPr>
        <w:tc>
          <w:tcPr>
            <w:tcW w:w="1034" w:type="dxa"/>
          </w:tcPr>
          <w:p w:rsidR="008D5E87" w:rsidRPr="00E83036" w:rsidRDefault="008D5E87">
            <w:pPr>
              <w:snapToGrid w:val="0"/>
              <w:rPr>
                <w:rStyle w:val="10"/>
                <w:sz w:val="24"/>
                <w:lang w:eastAsia="ru-RU"/>
              </w:rPr>
            </w:pPr>
            <w:r>
              <w:rPr>
                <w:rStyle w:val="10"/>
                <w:sz w:val="24"/>
                <w:lang w:eastAsia="ru-RU"/>
              </w:rPr>
              <w:t>3.7.</w:t>
            </w:r>
          </w:p>
        </w:tc>
        <w:tc>
          <w:tcPr>
            <w:tcW w:w="7512" w:type="dxa"/>
          </w:tcPr>
          <w:p w:rsidR="008D5E87" w:rsidRPr="002B101F" w:rsidRDefault="008D5E87" w:rsidP="002B101F">
            <w:pPr>
              <w:pStyle w:val="FORMATTEXT"/>
              <w:rPr>
                <w:color w:val="000001"/>
              </w:rPr>
            </w:pPr>
            <w:r w:rsidRPr="002B101F">
              <w:rPr>
                <w:color w:val="000001"/>
              </w:rPr>
              <w:t xml:space="preserve">Руководство методическим </w:t>
            </w:r>
            <w:r>
              <w:rPr>
                <w:color w:val="000001"/>
              </w:rPr>
              <w:t>объединением</w:t>
            </w:r>
            <w:r w:rsidRPr="002B101F">
              <w:rPr>
                <w:color w:val="000001"/>
              </w:rPr>
              <w:t xml:space="preserve">, рабочей (творческой) группой, выполнение функции наставника над молодыми </w:t>
            </w:r>
            <w:r>
              <w:rPr>
                <w:color w:val="000001"/>
              </w:rPr>
              <w:t>тренерами-преподавателями</w:t>
            </w:r>
            <w:r w:rsidRPr="002B101F">
              <w:rPr>
                <w:color w:val="000001"/>
              </w:rPr>
              <w:t>, руководителя стажировки студентов</w:t>
            </w:r>
          </w:p>
          <w:p w:rsidR="008D5E87" w:rsidRPr="00E83036" w:rsidRDefault="008D5E87" w:rsidP="002B101F">
            <w:pPr>
              <w:pStyle w:val="FORMATTEXT"/>
              <w:rPr>
                <w:color w:val="000001"/>
              </w:rPr>
            </w:pPr>
            <w:r>
              <w:rPr>
                <w:i/>
                <w:color w:val="000001"/>
              </w:rPr>
              <w:t>б</w:t>
            </w:r>
            <w:r w:rsidRPr="002B101F">
              <w:rPr>
                <w:i/>
                <w:color w:val="000001"/>
              </w:rPr>
              <w:t>аллы начисляются за наличие хотя бы одного из оснований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10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 w:rsidRPr="001944F7">
              <w:rPr>
                <w:color w:val="000001"/>
              </w:rPr>
              <w:t>Карта результативности педагогического работника, подписанная работодателем.</w:t>
            </w:r>
          </w:p>
        </w:tc>
      </w:tr>
      <w:tr w:rsidR="008D5E87" w:rsidTr="00715C87">
        <w:trPr>
          <w:trHeight w:val="253"/>
        </w:trPr>
        <w:tc>
          <w:tcPr>
            <w:tcW w:w="1034" w:type="dxa"/>
          </w:tcPr>
          <w:p w:rsidR="008D5E87" w:rsidRPr="00E83036" w:rsidRDefault="008D5E87">
            <w:pPr>
              <w:snapToGrid w:val="0"/>
              <w:rPr>
                <w:rStyle w:val="10"/>
                <w:sz w:val="24"/>
                <w:lang w:eastAsia="ru-RU"/>
              </w:rPr>
            </w:pPr>
            <w:r>
              <w:rPr>
                <w:rStyle w:val="10"/>
                <w:sz w:val="24"/>
                <w:lang w:eastAsia="ru-RU"/>
              </w:rPr>
              <w:t>3.8.</w:t>
            </w:r>
          </w:p>
        </w:tc>
        <w:tc>
          <w:tcPr>
            <w:tcW w:w="7512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>П</w:t>
            </w:r>
            <w:r w:rsidRPr="002B101F">
              <w:rPr>
                <w:color w:val="000001"/>
              </w:rPr>
              <w:t>овышение квалификации аттестуемого в разнообразных формах, тренерские семинары</w:t>
            </w:r>
          </w:p>
          <w:p w:rsidR="008D5E87" w:rsidRPr="0020209A" w:rsidRDefault="008D5E87">
            <w:pPr>
              <w:pStyle w:val="FORMATTEXT"/>
              <w:rPr>
                <w:i/>
                <w:color w:val="000001"/>
              </w:rPr>
            </w:pPr>
            <w:r w:rsidRPr="0020209A">
              <w:rPr>
                <w:i/>
                <w:color w:val="000001"/>
              </w:rPr>
              <w:t>оценивается системность и разнообразность при норме 1 раз</w:t>
            </w:r>
            <w:r>
              <w:rPr>
                <w:i/>
                <w:color w:val="000001"/>
              </w:rPr>
              <w:t>а</w:t>
            </w:r>
            <w:r w:rsidRPr="0020209A">
              <w:rPr>
                <w:i/>
                <w:color w:val="000001"/>
              </w:rPr>
              <w:t xml:space="preserve"> в три года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</w:t>
            </w:r>
          </w:p>
        </w:tc>
        <w:tc>
          <w:tcPr>
            <w:tcW w:w="6039" w:type="dxa"/>
          </w:tcPr>
          <w:p w:rsidR="008D5E87" w:rsidRDefault="008D5E87" w:rsidP="00A45BE8">
            <w:pPr>
              <w:pStyle w:val="FORMATTEXT"/>
              <w:rPr>
                <w:color w:val="000001"/>
              </w:rPr>
            </w:pPr>
            <w:r>
              <w:rPr>
                <w:color w:val="000001"/>
              </w:rPr>
              <w:t xml:space="preserve">Копии удостоверений, сертификатов, справок </w:t>
            </w:r>
            <w:r w:rsidRPr="001944F7">
              <w:rPr>
                <w:iCs/>
                <w:color w:val="000001"/>
              </w:rPr>
              <w:t xml:space="preserve">заверенные </w:t>
            </w:r>
            <w:r w:rsidRPr="001944F7">
              <w:rPr>
                <w:color w:val="000001"/>
              </w:rPr>
              <w:t>работодателем.</w:t>
            </w:r>
          </w:p>
        </w:tc>
      </w:tr>
      <w:tr w:rsidR="008D5E87" w:rsidTr="00715C87">
        <w:trPr>
          <w:trHeight w:val="253"/>
        </w:trPr>
        <w:tc>
          <w:tcPr>
            <w:tcW w:w="1034" w:type="dxa"/>
          </w:tcPr>
          <w:p w:rsidR="008D5E87" w:rsidRPr="00E83036" w:rsidRDefault="008D5E87" w:rsidP="0020209A">
            <w:pPr>
              <w:snapToGrid w:val="0"/>
              <w:rPr>
                <w:rStyle w:val="10"/>
                <w:sz w:val="24"/>
                <w:lang w:eastAsia="ru-RU"/>
              </w:rPr>
            </w:pPr>
            <w:r>
              <w:rPr>
                <w:rStyle w:val="10"/>
                <w:sz w:val="24"/>
                <w:lang w:eastAsia="ru-RU"/>
              </w:rPr>
              <w:t>3.9.</w:t>
            </w:r>
          </w:p>
        </w:tc>
        <w:tc>
          <w:tcPr>
            <w:tcW w:w="7512" w:type="dxa"/>
          </w:tcPr>
          <w:p w:rsidR="008D5E87" w:rsidRDefault="008D5E87" w:rsidP="00C83E2D">
            <w:pPr>
              <w:pStyle w:val="FORMATTEXT"/>
              <w:rPr>
                <w:color w:val="000001"/>
              </w:rPr>
            </w:pPr>
            <w:r w:rsidRPr="002B101F">
              <w:rPr>
                <w:color w:val="000001"/>
              </w:rPr>
              <w:t>Наличие почетного спортивного звания "Заслуженный тренер России"</w:t>
            </w:r>
            <w:r>
              <w:rPr>
                <w:color w:val="000001"/>
              </w:rPr>
              <w:t xml:space="preserve">, почетного звания «Заслуженный работник физической культуры Российской Федерации» (в том числе с </w:t>
            </w:r>
            <w:r w:rsidRPr="00E65777">
              <w:rPr>
                <w:color w:val="000001"/>
              </w:rPr>
              <w:t>тождеств</w:t>
            </w:r>
            <w:r>
              <w:rPr>
                <w:color w:val="000001"/>
              </w:rPr>
              <w:t>енным современному наименованию РСФСР, СССР)</w:t>
            </w:r>
            <w:r w:rsidRPr="00E65777">
              <w:rPr>
                <w:color w:val="000001"/>
              </w:rPr>
              <w:t>.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30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 w:rsidRPr="001944F7">
              <w:rPr>
                <w:color w:val="000001"/>
              </w:rPr>
              <w:t>Копия удостоверения, заверенная работодателем, архивная справка подтверждающая факт присвоения почетного спортивного звания</w:t>
            </w:r>
            <w:r>
              <w:rPr>
                <w:color w:val="000001"/>
              </w:rPr>
              <w:t>.</w:t>
            </w:r>
          </w:p>
          <w:p w:rsidR="008D5E87" w:rsidRPr="00A0329C" w:rsidRDefault="008D5E87">
            <w:pPr>
              <w:pStyle w:val="FORMATTEXT"/>
              <w:rPr>
                <w:i/>
                <w:color w:val="000001"/>
              </w:rPr>
            </w:pPr>
            <w:r w:rsidRPr="00A0329C">
              <w:rPr>
                <w:i/>
                <w:color w:val="000001"/>
              </w:rPr>
              <w:t>Оценивается одна, наиболее значимая позиция</w:t>
            </w:r>
          </w:p>
        </w:tc>
      </w:tr>
      <w:tr w:rsidR="008D5E87" w:rsidTr="00715C87">
        <w:trPr>
          <w:trHeight w:val="253"/>
        </w:trPr>
        <w:tc>
          <w:tcPr>
            <w:tcW w:w="1034" w:type="dxa"/>
          </w:tcPr>
          <w:p w:rsidR="008D5E87" w:rsidRPr="00E83036" w:rsidRDefault="008D5E87">
            <w:pPr>
              <w:snapToGrid w:val="0"/>
              <w:rPr>
                <w:rStyle w:val="10"/>
                <w:sz w:val="24"/>
                <w:lang w:eastAsia="ru-RU"/>
              </w:rPr>
            </w:pPr>
            <w:r>
              <w:rPr>
                <w:rStyle w:val="10"/>
                <w:sz w:val="24"/>
                <w:lang w:eastAsia="ru-RU"/>
              </w:rPr>
              <w:t>3.10.</w:t>
            </w:r>
          </w:p>
        </w:tc>
        <w:tc>
          <w:tcPr>
            <w:tcW w:w="7512" w:type="dxa"/>
          </w:tcPr>
          <w:p w:rsidR="008D5E87" w:rsidRDefault="008D5E87" w:rsidP="002264E5">
            <w:pPr>
              <w:jc w:val="both"/>
              <w:rPr>
                <w:color w:val="000001"/>
              </w:rPr>
            </w:pPr>
            <w:r w:rsidRPr="0092033D">
              <w:rPr>
                <w:color w:val="000001"/>
              </w:rPr>
              <w:t xml:space="preserve">Наличие ведомственной награды Минспорта России за высокие результаты в спортивной подготовке </w:t>
            </w:r>
          </w:p>
          <w:p w:rsidR="008D5E87" w:rsidRPr="0092033D" w:rsidRDefault="008D5E87" w:rsidP="002264E5">
            <w:pPr>
              <w:jc w:val="both"/>
              <w:rPr>
                <w:color w:val="000001"/>
              </w:rPr>
            </w:pP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20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</w:p>
        </w:tc>
      </w:tr>
      <w:tr w:rsidR="008D5E87" w:rsidTr="00715C87">
        <w:trPr>
          <w:trHeight w:val="253"/>
        </w:trPr>
        <w:tc>
          <w:tcPr>
            <w:tcW w:w="1034" w:type="dxa"/>
          </w:tcPr>
          <w:p w:rsidR="008D5E87" w:rsidRPr="00E83036" w:rsidRDefault="008D5E87">
            <w:pPr>
              <w:snapToGrid w:val="0"/>
              <w:rPr>
                <w:rStyle w:val="10"/>
                <w:sz w:val="24"/>
                <w:lang w:eastAsia="ru-RU"/>
              </w:rPr>
            </w:pPr>
            <w:r>
              <w:rPr>
                <w:rStyle w:val="10"/>
                <w:sz w:val="24"/>
                <w:lang w:eastAsia="ru-RU"/>
              </w:rPr>
              <w:t>3.11.</w:t>
            </w:r>
          </w:p>
        </w:tc>
        <w:tc>
          <w:tcPr>
            <w:tcW w:w="7512" w:type="dxa"/>
          </w:tcPr>
          <w:p w:rsidR="008D5E87" w:rsidRPr="0092033D" w:rsidRDefault="008D5E87" w:rsidP="002264E5">
            <w:pPr>
              <w:jc w:val="both"/>
              <w:rPr>
                <w:color w:val="000001"/>
              </w:rPr>
            </w:pPr>
            <w:r w:rsidRPr="0092033D">
              <w:rPr>
                <w:color w:val="000001"/>
              </w:rPr>
              <w:t xml:space="preserve">Наличие поощрений регионального и муниципального  уровней за высокие результаты в спортивной подготовке (включая почетные грамоты и иные поощрения) </w:t>
            </w:r>
          </w:p>
        </w:tc>
        <w:tc>
          <w:tcPr>
            <w:tcW w:w="907" w:type="dxa"/>
          </w:tcPr>
          <w:p w:rsidR="008D5E87" w:rsidRDefault="008D5E87">
            <w:pPr>
              <w:pStyle w:val="FORMATTEXT"/>
              <w:jc w:val="center"/>
              <w:rPr>
                <w:color w:val="000001"/>
              </w:rPr>
            </w:pPr>
            <w:r>
              <w:rPr>
                <w:color w:val="000001"/>
              </w:rPr>
              <w:t>5</w:t>
            </w:r>
          </w:p>
        </w:tc>
        <w:tc>
          <w:tcPr>
            <w:tcW w:w="6039" w:type="dxa"/>
          </w:tcPr>
          <w:p w:rsidR="008D5E87" w:rsidRDefault="008D5E87">
            <w:pPr>
              <w:pStyle w:val="FORMATTEXT"/>
              <w:rPr>
                <w:color w:val="000001"/>
              </w:rPr>
            </w:pPr>
            <w:r w:rsidRPr="001944F7">
              <w:rPr>
                <w:color w:val="000001"/>
              </w:rPr>
              <w:t>Копии грамот, благодарностей, благодарственных писем, заверенные работодателем.</w:t>
            </w:r>
          </w:p>
        </w:tc>
      </w:tr>
      <w:tr w:rsidR="008D5E87" w:rsidTr="002264E5">
        <w:trPr>
          <w:trHeight w:val="253"/>
        </w:trPr>
        <w:tc>
          <w:tcPr>
            <w:tcW w:w="15492" w:type="dxa"/>
            <w:gridSpan w:val="4"/>
          </w:tcPr>
          <w:p w:rsidR="008D5E87" w:rsidRPr="001944F7" w:rsidRDefault="008D5E87" w:rsidP="001944F7">
            <w:pPr>
              <w:pStyle w:val="FORMATTEXT"/>
              <w:jc w:val="center"/>
              <w:rPr>
                <w:i/>
                <w:color w:val="000001"/>
              </w:rPr>
            </w:pPr>
            <w:r w:rsidRPr="001944F7">
              <w:rPr>
                <w:i/>
                <w:color w:val="000001"/>
              </w:rPr>
              <w:t>Минимальное количество баллов (по третьему блоку) для присвоения высшей категории - 35</w:t>
            </w:r>
          </w:p>
          <w:p w:rsidR="008D5E87" w:rsidRDefault="008D5E87" w:rsidP="001944F7">
            <w:pPr>
              <w:pStyle w:val="FORMATTEXT"/>
              <w:jc w:val="center"/>
              <w:rPr>
                <w:i/>
                <w:color w:val="000001"/>
              </w:rPr>
            </w:pPr>
            <w:r w:rsidRPr="001944F7">
              <w:rPr>
                <w:i/>
                <w:color w:val="000001"/>
              </w:rPr>
              <w:t xml:space="preserve">Минимальное количество баллов (по третьему блоку) для присвоения первой категории </w:t>
            </w:r>
            <w:r>
              <w:rPr>
                <w:i/>
                <w:color w:val="000001"/>
              </w:rPr>
              <w:t>–</w:t>
            </w:r>
            <w:r w:rsidRPr="001944F7">
              <w:rPr>
                <w:i/>
                <w:color w:val="000001"/>
              </w:rPr>
              <w:t xml:space="preserve"> 20</w:t>
            </w:r>
          </w:p>
          <w:p w:rsidR="008D5E87" w:rsidRDefault="008D5E87" w:rsidP="001944F7">
            <w:pPr>
              <w:pStyle w:val="FORMATTEXT"/>
              <w:jc w:val="center"/>
              <w:rPr>
                <w:color w:val="000001"/>
              </w:rPr>
            </w:pPr>
          </w:p>
        </w:tc>
      </w:tr>
    </w:tbl>
    <w:p w:rsidR="008D5E87" w:rsidRDefault="008D5E87" w:rsidP="00BF192B">
      <w:pPr>
        <w:shd w:val="clear" w:color="auto" w:fill="FFFFFF"/>
        <w:ind w:right="482"/>
        <w:rPr>
          <w:b/>
          <w:sz w:val="28"/>
          <w:szCs w:val="28"/>
        </w:rPr>
      </w:pPr>
    </w:p>
    <w:p w:rsidR="008D5E87" w:rsidRPr="004D4C79" w:rsidRDefault="008D5E87" w:rsidP="00BF192B">
      <w:pPr>
        <w:shd w:val="clear" w:color="auto" w:fill="FFFFFF"/>
        <w:ind w:right="482"/>
        <w:rPr>
          <w:b/>
          <w:sz w:val="26"/>
          <w:szCs w:val="26"/>
        </w:rPr>
      </w:pPr>
      <w:r w:rsidRPr="004D4C79">
        <w:rPr>
          <w:b/>
          <w:sz w:val="26"/>
          <w:szCs w:val="26"/>
        </w:rPr>
        <w:t xml:space="preserve">Минимальное количество баллов для присвоения высшей категории - 120 </w:t>
      </w:r>
    </w:p>
    <w:p w:rsidR="008D5E87" w:rsidRPr="004D4C79" w:rsidRDefault="008D5E87" w:rsidP="00BF192B">
      <w:pPr>
        <w:shd w:val="clear" w:color="auto" w:fill="FFFFFF"/>
        <w:ind w:right="482"/>
        <w:rPr>
          <w:b/>
          <w:sz w:val="26"/>
          <w:szCs w:val="26"/>
        </w:rPr>
      </w:pPr>
      <w:r w:rsidRPr="004D4C79">
        <w:rPr>
          <w:b/>
          <w:sz w:val="26"/>
          <w:szCs w:val="26"/>
        </w:rPr>
        <w:t>Минимальное количество баллов для присвоения первой категории - 70</w:t>
      </w:r>
    </w:p>
    <w:p w:rsidR="008D5E87" w:rsidRPr="004D4C79" w:rsidRDefault="008D5E87" w:rsidP="00BF192B">
      <w:pPr>
        <w:shd w:val="clear" w:color="auto" w:fill="FFFFFF"/>
        <w:ind w:right="482"/>
        <w:rPr>
          <w:i/>
          <w:sz w:val="26"/>
          <w:szCs w:val="26"/>
          <w:u w:val="single"/>
        </w:rPr>
      </w:pPr>
      <w:r w:rsidRPr="004D4C79">
        <w:rPr>
          <w:i/>
          <w:sz w:val="26"/>
          <w:szCs w:val="26"/>
          <w:u w:val="single"/>
        </w:rPr>
        <w:t xml:space="preserve">Примечания: </w:t>
      </w:r>
    </w:p>
    <w:p w:rsidR="008D5E87" w:rsidRPr="004D4C79" w:rsidRDefault="008D5E87" w:rsidP="004D4C79">
      <w:pPr>
        <w:numPr>
          <w:ilvl w:val="0"/>
          <w:numId w:val="4"/>
        </w:numPr>
        <w:shd w:val="clear" w:color="auto" w:fill="FFFFFF"/>
        <w:ind w:right="482"/>
        <w:rPr>
          <w:i/>
          <w:sz w:val="26"/>
          <w:szCs w:val="26"/>
        </w:rPr>
      </w:pPr>
      <w:r w:rsidRPr="004D4C79">
        <w:rPr>
          <w:i/>
          <w:sz w:val="26"/>
          <w:szCs w:val="26"/>
        </w:rPr>
        <w:t>Результат (достижение) обучающегося может быть засчитан тренерам-преподавателям за работу с ним в течение не менее двух лет, в том числе при работе  в форме бригадного метода.</w:t>
      </w:r>
    </w:p>
    <w:p w:rsidR="008D5E87" w:rsidRPr="004D4C79" w:rsidRDefault="008D5E87" w:rsidP="00BF192B">
      <w:pPr>
        <w:numPr>
          <w:ilvl w:val="0"/>
          <w:numId w:val="4"/>
        </w:numPr>
        <w:shd w:val="clear" w:color="auto" w:fill="FFFFFF"/>
        <w:ind w:right="482"/>
        <w:rPr>
          <w:i/>
          <w:sz w:val="26"/>
          <w:szCs w:val="26"/>
        </w:rPr>
      </w:pPr>
      <w:r w:rsidRPr="004D4C79">
        <w:rPr>
          <w:i/>
          <w:sz w:val="26"/>
          <w:szCs w:val="26"/>
        </w:rPr>
        <w:t xml:space="preserve">В рамках аттестации за основу принимаются во внимание результаты, полученные в межаттестационный период </w:t>
      </w:r>
      <w:bookmarkStart w:id="2" w:name="_DV_M17"/>
      <w:bookmarkStart w:id="3" w:name="_DV_M23"/>
      <w:bookmarkStart w:id="4" w:name="_DV_M53"/>
      <w:bookmarkEnd w:id="2"/>
      <w:bookmarkEnd w:id="3"/>
      <w:bookmarkEnd w:id="4"/>
      <w:r w:rsidRPr="004D4C79">
        <w:rPr>
          <w:i/>
          <w:sz w:val="26"/>
          <w:szCs w:val="26"/>
        </w:rPr>
        <w:t>кроме  п.п.  3.9, 3.10:</w:t>
      </w:r>
    </w:p>
    <w:p w:rsidR="008D5E87" w:rsidRPr="004D4C79" w:rsidRDefault="008D5E87" w:rsidP="00A0329C">
      <w:pPr>
        <w:shd w:val="clear" w:color="auto" w:fill="FFFFFF"/>
        <w:ind w:left="502" w:right="482"/>
        <w:rPr>
          <w:b/>
          <w:sz w:val="26"/>
          <w:szCs w:val="26"/>
        </w:rPr>
      </w:pPr>
      <w:r w:rsidRPr="004D4C79">
        <w:rPr>
          <w:i/>
          <w:sz w:val="26"/>
          <w:szCs w:val="26"/>
        </w:rPr>
        <w:t>- не зависимо от срока награждения.</w:t>
      </w:r>
    </w:p>
    <w:p w:rsidR="008D5E87" w:rsidRPr="004D4C79" w:rsidRDefault="008D5E87" w:rsidP="00D72527">
      <w:pPr>
        <w:shd w:val="clear" w:color="auto" w:fill="FFFFFF"/>
        <w:spacing w:line="274" w:lineRule="exact"/>
        <w:ind w:right="482"/>
        <w:jc w:val="center"/>
        <w:rPr>
          <w:b/>
          <w:sz w:val="26"/>
          <w:szCs w:val="26"/>
        </w:rPr>
      </w:pPr>
    </w:p>
    <w:p w:rsidR="008D5E87" w:rsidRPr="004D4C79" w:rsidRDefault="008D5E87" w:rsidP="00D72527">
      <w:pPr>
        <w:shd w:val="clear" w:color="auto" w:fill="FFFFFF"/>
        <w:spacing w:line="274" w:lineRule="exact"/>
        <w:ind w:right="482"/>
        <w:jc w:val="center"/>
        <w:rPr>
          <w:b/>
          <w:sz w:val="26"/>
          <w:szCs w:val="26"/>
        </w:rPr>
      </w:pPr>
    </w:p>
    <w:p w:rsidR="008D5E87" w:rsidRPr="004D4C79" w:rsidRDefault="008D5E87" w:rsidP="00D72527">
      <w:pPr>
        <w:shd w:val="clear" w:color="auto" w:fill="FFFFFF"/>
        <w:spacing w:line="274" w:lineRule="exact"/>
        <w:ind w:right="482"/>
        <w:jc w:val="center"/>
        <w:rPr>
          <w:b/>
          <w:sz w:val="26"/>
          <w:szCs w:val="26"/>
        </w:rPr>
      </w:pPr>
    </w:p>
    <w:p w:rsidR="008D5E87" w:rsidRPr="004D4C79" w:rsidRDefault="008D5E87" w:rsidP="00D72527">
      <w:pPr>
        <w:shd w:val="clear" w:color="auto" w:fill="FFFFFF"/>
        <w:spacing w:line="274" w:lineRule="exact"/>
        <w:ind w:right="482"/>
        <w:jc w:val="center"/>
        <w:rPr>
          <w:b/>
          <w:sz w:val="26"/>
          <w:szCs w:val="26"/>
        </w:rPr>
      </w:pPr>
    </w:p>
    <w:p w:rsidR="008D5E87" w:rsidRPr="004D4C79" w:rsidRDefault="008D5E87" w:rsidP="00D72527">
      <w:pPr>
        <w:shd w:val="clear" w:color="auto" w:fill="FFFFFF"/>
        <w:spacing w:line="274" w:lineRule="exact"/>
        <w:ind w:right="482"/>
        <w:jc w:val="center"/>
        <w:rPr>
          <w:b/>
          <w:sz w:val="26"/>
          <w:szCs w:val="26"/>
        </w:rPr>
      </w:pPr>
    </w:p>
    <w:p w:rsidR="008D5E87" w:rsidRPr="004D4C79" w:rsidRDefault="008D5E87" w:rsidP="00D72527">
      <w:pPr>
        <w:shd w:val="clear" w:color="auto" w:fill="FFFFFF"/>
        <w:spacing w:line="274" w:lineRule="exact"/>
        <w:ind w:right="482"/>
        <w:jc w:val="center"/>
        <w:rPr>
          <w:b/>
          <w:sz w:val="26"/>
          <w:szCs w:val="26"/>
        </w:rPr>
      </w:pPr>
    </w:p>
    <w:p w:rsidR="008D5E87" w:rsidRPr="004D4C79" w:rsidRDefault="008D5E87" w:rsidP="00D72527">
      <w:pPr>
        <w:shd w:val="clear" w:color="auto" w:fill="FFFFFF"/>
        <w:spacing w:line="274" w:lineRule="exact"/>
        <w:ind w:right="482"/>
        <w:jc w:val="center"/>
        <w:rPr>
          <w:b/>
          <w:sz w:val="26"/>
          <w:szCs w:val="26"/>
        </w:rPr>
      </w:pPr>
    </w:p>
    <w:sectPr w:rsidR="008D5E87" w:rsidRPr="004D4C79" w:rsidSect="00BB3389">
      <w:headerReference w:type="default" r:id="rId7"/>
      <w:type w:val="continuous"/>
      <w:pgSz w:w="16838" w:h="11905" w:orient="landscape"/>
      <w:pgMar w:top="720" w:right="720" w:bottom="720" w:left="720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5E87" w:rsidRDefault="008D5E87" w:rsidP="00BB3389">
      <w:r>
        <w:separator/>
      </w:r>
    </w:p>
  </w:endnote>
  <w:endnote w:type="continuationSeparator" w:id="0">
    <w:p w:rsidR="008D5E87" w:rsidRDefault="008D5E87" w:rsidP="00BB33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Arial Unicode MS"/>
    <w:panose1 w:val="00000000000000000000"/>
    <w:charset w:val="80"/>
    <w:family w:val="roman"/>
    <w:notTrueType/>
    <w:pitch w:val="variable"/>
    <w:sig w:usb0="00000001" w:usb1="08070000" w:usb2="00000010" w:usb3="00000000" w:csb0="00020000" w:csb1="00000000"/>
  </w:font>
  <w:font w:name="Lohit Hind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5E87" w:rsidRDefault="008D5E87" w:rsidP="00BB3389">
      <w:r>
        <w:separator/>
      </w:r>
    </w:p>
  </w:footnote>
  <w:footnote w:type="continuationSeparator" w:id="0">
    <w:p w:rsidR="008D5E87" w:rsidRDefault="008D5E87" w:rsidP="00BB33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5E87" w:rsidRDefault="008D5E87">
    <w:pPr>
      <w:pStyle w:val="Header"/>
      <w:jc w:val="center"/>
    </w:pPr>
    <w:fldSimple w:instr="PAGE   \* MERGEFORMAT">
      <w:r>
        <w:rPr>
          <w:noProof/>
        </w:rPr>
        <w:t>8</w:t>
      </w:r>
    </w:fldSimple>
  </w:p>
  <w:p w:rsidR="008D5E87" w:rsidRDefault="008D5E87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9157E"/>
    <w:multiLevelType w:val="hybridMultilevel"/>
    <w:tmpl w:val="8F400F02"/>
    <w:lvl w:ilvl="0" w:tplc="34760D1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92F5DEE"/>
    <w:multiLevelType w:val="hybridMultilevel"/>
    <w:tmpl w:val="27D442AC"/>
    <w:lvl w:ilvl="0" w:tplc="C7080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A526BD9"/>
    <w:multiLevelType w:val="hybridMultilevel"/>
    <w:tmpl w:val="892CCA5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2527"/>
    <w:rsid w:val="00070E7B"/>
    <w:rsid w:val="000A75F9"/>
    <w:rsid w:val="000E7A70"/>
    <w:rsid w:val="001374FC"/>
    <w:rsid w:val="00141593"/>
    <w:rsid w:val="001760E6"/>
    <w:rsid w:val="00187BA2"/>
    <w:rsid w:val="001944F7"/>
    <w:rsid w:val="0020202D"/>
    <w:rsid w:val="0020209A"/>
    <w:rsid w:val="00215815"/>
    <w:rsid w:val="00222468"/>
    <w:rsid w:val="002264E5"/>
    <w:rsid w:val="00244C4E"/>
    <w:rsid w:val="00271FA4"/>
    <w:rsid w:val="002974AD"/>
    <w:rsid w:val="002B101F"/>
    <w:rsid w:val="002C7B90"/>
    <w:rsid w:val="002D701D"/>
    <w:rsid w:val="002E1C7E"/>
    <w:rsid w:val="002E4A22"/>
    <w:rsid w:val="002E716A"/>
    <w:rsid w:val="002F1CE0"/>
    <w:rsid w:val="002F5812"/>
    <w:rsid w:val="00321642"/>
    <w:rsid w:val="003B701E"/>
    <w:rsid w:val="003E7135"/>
    <w:rsid w:val="0040132B"/>
    <w:rsid w:val="004045D4"/>
    <w:rsid w:val="004061B7"/>
    <w:rsid w:val="004078EF"/>
    <w:rsid w:val="0042430D"/>
    <w:rsid w:val="00442B98"/>
    <w:rsid w:val="00490866"/>
    <w:rsid w:val="00497109"/>
    <w:rsid w:val="004A4363"/>
    <w:rsid w:val="004A50D5"/>
    <w:rsid w:val="004C6177"/>
    <w:rsid w:val="004D428F"/>
    <w:rsid w:val="004D4C79"/>
    <w:rsid w:val="00502995"/>
    <w:rsid w:val="00507000"/>
    <w:rsid w:val="006715C1"/>
    <w:rsid w:val="00690E8E"/>
    <w:rsid w:val="006E4A86"/>
    <w:rsid w:val="00715C87"/>
    <w:rsid w:val="00797DC8"/>
    <w:rsid w:val="007A79AE"/>
    <w:rsid w:val="007B297D"/>
    <w:rsid w:val="007D17BE"/>
    <w:rsid w:val="008234A9"/>
    <w:rsid w:val="008B3B05"/>
    <w:rsid w:val="008C36DA"/>
    <w:rsid w:val="008D24BA"/>
    <w:rsid w:val="008D5E87"/>
    <w:rsid w:val="00902D88"/>
    <w:rsid w:val="00905191"/>
    <w:rsid w:val="0092033D"/>
    <w:rsid w:val="009D4F98"/>
    <w:rsid w:val="00A0329C"/>
    <w:rsid w:val="00A1732A"/>
    <w:rsid w:val="00A27DE6"/>
    <w:rsid w:val="00A45BE8"/>
    <w:rsid w:val="00B52849"/>
    <w:rsid w:val="00BB3389"/>
    <w:rsid w:val="00BC2A35"/>
    <w:rsid w:val="00BF192B"/>
    <w:rsid w:val="00C11685"/>
    <w:rsid w:val="00C41468"/>
    <w:rsid w:val="00C83E2D"/>
    <w:rsid w:val="00CA2080"/>
    <w:rsid w:val="00D25FDE"/>
    <w:rsid w:val="00D66C18"/>
    <w:rsid w:val="00D71125"/>
    <w:rsid w:val="00D72527"/>
    <w:rsid w:val="00E30D4D"/>
    <w:rsid w:val="00E62E97"/>
    <w:rsid w:val="00E65777"/>
    <w:rsid w:val="00E74B3A"/>
    <w:rsid w:val="00E83036"/>
    <w:rsid w:val="00EE53C7"/>
    <w:rsid w:val="00EF07FD"/>
    <w:rsid w:val="00EF20E4"/>
    <w:rsid w:val="00EF2731"/>
    <w:rsid w:val="00EF794B"/>
    <w:rsid w:val="00F17E13"/>
    <w:rsid w:val="00F2567E"/>
    <w:rsid w:val="00F45F6D"/>
    <w:rsid w:val="00FE4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locked="1" w:uiPriority="0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72527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72527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72527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72527"/>
    <w:pPr>
      <w:keepNext/>
      <w:keepLines/>
      <w:spacing w:before="200" w:line="276" w:lineRule="auto"/>
      <w:outlineLvl w:val="2"/>
    </w:pPr>
    <w:rPr>
      <w:rFonts w:ascii="Cambria" w:hAnsi="Cambria"/>
      <w:b/>
      <w:bCs/>
      <w:color w:val="4F81BD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7252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D72527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D72527"/>
    <w:rPr>
      <w:rFonts w:ascii="Cambria" w:hAnsi="Cambria" w:cs="Times New Roman"/>
      <w:b/>
      <w:bCs/>
      <w:color w:val="4F81B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D72527"/>
    <w:rPr>
      <w:rFonts w:ascii="Courier New" w:hAnsi="Courier New" w:cs="Times New Roman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D725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PreformattedChar1">
    <w:name w:val="HTML Preformatted Char1"/>
    <w:basedOn w:val="DefaultParagraphFont"/>
    <w:link w:val="HTMLPreformatted"/>
    <w:uiPriority w:val="99"/>
    <w:semiHidden/>
    <w:rsid w:val="00466E1C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99"/>
    <w:qFormat/>
    <w:rsid w:val="00D72527"/>
    <w:rPr>
      <w:rFonts w:ascii="Times New Roman" w:hAnsi="Times New Roman" w:cs="Times New Roman"/>
      <w:b/>
    </w:rPr>
  </w:style>
  <w:style w:type="paragraph" w:styleId="NormalWeb">
    <w:name w:val="Normal (Web)"/>
    <w:basedOn w:val="Normal"/>
    <w:uiPriority w:val="99"/>
    <w:rsid w:val="00D72527"/>
    <w:pPr>
      <w:spacing w:before="100" w:beforeAutospacing="1" w:after="100" w:afterAutospacing="1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D72527"/>
    <w:rPr>
      <w:rFonts w:ascii="Times New Roman" w:hAnsi="Times New Roman" w:cs="Times New Roman"/>
      <w:sz w:val="20"/>
      <w:szCs w:val="20"/>
      <w:lang w:eastAsia="ru-RU"/>
    </w:rPr>
  </w:style>
  <w:style w:type="paragraph" w:styleId="FootnoteText">
    <w:name w:val="footnote text"/>
    <w:basedOn w:val="Normal"/>
    <w:link w:val="FootnoteTextChar"/>
    <w:uiPriority w:val="99"/>
    <w:semiHidden/>
    <w:rsid w:val="00D72527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466E1C"/>
    <w:rPr>
      <w:rFonts w:ascii="Times New Roman" w:eastAsia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D72527"/>
    <w:rPr>
      <w:rFonts w:ascii="Times New Roman" w:hAnsi="Times New Roman" w:cs="Times New Roman"/>
      <w:sz w:val="20"/>
      <w:szCs w:val="20"/>
      <w:lang w:eastAsia="ru-RU"/>
    </w:rPr>
  </w:style>
  <w:style w:type="paragraph" w:styleId="CommentText">
    <w:name w:val="annotation text"/>
    <w:basedOn w:val="Normal"/>
    <w:link w:val="CommentTextChar"/>
    <w:uiPriority w:val="99"/>
    <w:semiHidden/>
    <w:rsid w:val="00D72527"/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466E1C"/>
    <w:rPr>
      <w:rFonts w:ascii="Times New Roman" w:eastAsia="Times New Roman" w:hAnsi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72527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D72527"/>
    <w:pPr>
      <w:tabs>
        <w:tab w:val="center" w:pos="4677"/>
        <w:tab w:val="right" w:pos="9355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466E1C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D7252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72527"/>
    <w:rPr>
      <w:rFonts w:ascii="Times New Roman" w:hAnsi="Times New Roman" w:cs="Times New Roman"/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D72527"/>
    <w:rPr>
      <w:rFonts w:ascii="Times New Roman" w:hAnsi="Times New Roman" w:cs="Times New Roman"/>
      <w:sz w:val="20"/>
      <w:szCs w:val="20"/>
      <w:lang w:eastAsia="ru-RU"/>
    </w:rPr>
  </w:style>
  <w:style w:type="paragraph" w:styleId="EndnoteText">
    <w:name w:val="endnote text"/>
    <w:basedOn w:val="Normal"/>
    <w:link w:val="EndnoteTextChar"/>
    <w:uiPriority w:val="99"/>
    <w:semiHidden/>
    <w:rsid w:val="00D72527"/>
    <w:rPr>
      <w:sz w:val="20"/>
      <w:szCs w:val="20"/>
    </w:rPr>
  </w:style>
  <w:style w:type="character" w:customStyle="1" w:styleId="EndnoteTextChar1">
    <w:name w:val="Endnote Text Char1"/>
    <w:basedOn w:val="DefaultParagraphFont"/>
    <w:link w:val="EndnoteText"/>
    <w:uiPriority w:val="99"/>
    <w:semiHidden/>
    <w:rsid w:val="00466E1C"/>
    <w:rPr>
      <w:rFonts w:ascii="Times New Roman" w:eastAsia="Times New Roman" w:hAnsi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72527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D72527"/>
    <w:pPr>
      <w:spacing w:after="120"/>
    </w:pPr>
  </w:style>
  <w:style w:type="character" w:customStyle="1" w:styleId="BodyTextChar1">
    <w:name w:val="Body Text Char1"/>
    <w:basedOn w:val="DefaultParagraphFont"/>
    <w:link w:val="BodyText"/>
    <w:uiPriority w:val="99"/>
    <w:semiHidden/>
    <w:rsid w:val="00466E1C"/>
    <w:rPr>
      <w:rFonts w:ascii="Times New Roman" w:eastAsia="Times New Roman" w:hAnsi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D72527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rsid w:val="00D72527"/>
    <w:pPr>
      <w:spacing w:after="120" w:line="480" w:lineRule="auto"/>
    </w:pPr>
  </w:style>
  <w:style w:type="character" w:customStyle="1" w:styleId="BodyText2Char1">
    <w:name w:val="Body Text 2 Char1"/>
    <w:basedOn w:val="DefaultParagraphFont"/>
    <w:link w:val="BodyText2"/>
    <w:uiPriority w:val="99"/>
    <w:semiHidden/>
    <w:rsid w:val="00466E1C"/>
    <w:rPr>
      <w:rFonts w:ascii="Times New Roman" w:eastAsia="Times New Roman" w:hAnsi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D72527"/>
    <w:rPr>
      <w:rFonts w:ascii="Arial" w:hAnsi="Arial" w:cs="Times New Roman"/>
      <w:color w:val="000000"/>
      <w:sz w:val="24"/>
      <w:szCs w:val="24"/>
    </w:rPr>
  </w:style>
  <w:style w:type="paragraph" w:styleId="BodyTextIndent3">
    <w:name w:val="Body Text Indent 3"/>
    <w:basedOn w:val="Normal"/>
    <w:link w:val="BodyTextIndent3Char"/>
    <w:uiPriority w:val="99"/>
    <w:semiHidden/>
    <w:rsid w:val="00D72527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/>
      <w:color w:val="000000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rsid w:val="00466E1C"/>
    <w:rPr>
      <w:rFonts w:ascii="Times New Roman" w:eastAsia="Times New Roman" w:hAnsi="Times New Roman"/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D72527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72527"/>
    <w:rPr>
      <w:b/>
      <w:bCs/>
    </w:rPr>
  </w:style>
  <w:style w:type="character" w:customStyle="1" w:styleId="CommentSubjectChar1">
    <w:name w:val="Comment Subject Char1"/>
    <w:basedOn w:val="CommentTextChar"/>
    <w:link w:val="CommentSubject"/>
    <w:uiPriority w:val="99"/>
    <w:semiHidden/>
    <w:rsid w:val="00466E1C"/>
    <w:rPr>
      <w:rFonts w:eastAsia="Times New Roman"/>
      <w:b/>
      <w:bCs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72527"/>
    <w:rPr>
      <w:rFonts w:ascii="Tahoma" w:hAnsi="Tahoma" w:cs="Tahoma"/>
      <w:sz w:val="16"/>
      <w:szCs w:val="16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D72527"/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466E1C"/>
    <w:rPr>
      <w:rFonts w:ascii="Times New Roman" w:eastAsia="Times New Roman" w:hAnsi="Times New Roman"/>
      <w:sz w:val="0"/>
      <w:szCs w:val="0"/>
    </w:rPr>
  </w:style>
  <w:style w:type="paragraph" w:styleId="ListParagraph">
    <w:name w:val="List Paragraph"/>
    <w:basedOn w:val="Normal"/>
    <w:uiPriority w:val="99"/>
    <w:qFormat/>
    <w:rsid w:val="00D72527"/>
    <w:pPr>
      <w:ind w:left="720"/>
      <w:contextualSpacing/>
    </w:pPr>
  </w:style>
  <w:style w:type="paragraph" w:customStyle="1" w:styleId="ConsPlusNonformat">
    <w:name w:val="ConsPlusNonformat"/>
    <w:uiPriority w:val="99"/>
    <w:rsid w:val="00D7252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D7252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1">
    <w:name w:val="Абзац списка1"/>
    <w:basedOn w:val="Normal"/>
    <w:uiPriority w:val="99"/>
    <w:rsid w:val="00D72527"/>
    <w:pPr>
      <w:ind w:left="720"/>
      <w:contextualSpacing/>
    </w:pPr>
  </w:style>
  <w:style w:type="paragraph" w:customStyle="1" w:styleId="a">
    <w:name w:val="Содержимое таблицы"/>
    <w:basedOn w:val="Normal"/>
    <w:uiPriority w:val="99"/>
    <w:rsid w:val="00D72527"/>
    <w:pPr>
      <w:widowControl w:val="0"/>
      <w:suppressLineNumbers/>
      <w:suppressAutoHyphens/>
    </w:pPr>
    <w:rPr>
      <w:rFonts w:ascii="Liberation Serif" w:eastAsia="Liberation Serif" w:cs="Lohit Hindi"/>
      <w:kern w:val="2"/>
      <w:lang w:eastAsia="hi-IN" w:bidi="hi-IN"/>
    </w:rPr>
  </w:style>
  <w:style w:type="character" w:customStyle="1" w:styleId="a0">
    <w:name w:val="Основной текст_"/>
    <w:link w:val="2"/>
    <w:uiPriority w:val="99"/>
    <w:locked/>
    <w:rsid w:val="00D72527"/>
    <w:rPr>
      <w:spacing w:val="6"/>
      <w:sz w:val="21"/>
      <w:shd w:val="clear" w:color="auto" w:fill="FFFFFF"/>
    </w:rPr>
  </w:style>
  <w:style w:type="paragraph" w:customStyle="1" w:styleId="2">
    <w:name w:val="Основной текст2"/>
    <w:basedOn w:val="Normal"/>
    <w:link w:val="a0"/>
    <w:uiPriority w:val="99"/>
    <w:rsid w:val="00D72527"/>
    <w:pPr>
      <w:widowControl w:val="0"/>
      <w:shd w:val="clear" w:color="auto" w:fill="FFFFFF"/>
      <w:spacing w:before="480" w:after="240" w:line="274" w:lineRule="exact"/>
      <w:jc w:val="both"/>
    </w:pPr>
    <w:rPr>
      <w:rFonts w:ascii="Calibri" w:eastAsia="Calibri" w:hAnsi="Calibri"/>
      <w:spacing w:val="6"/>
      <w:sz w:val="21"/>
      <w:szCs w:val="20"/>
    </w:rPr>
  </w:style>
  <w:style w:type="paragraph" w:customStyle="1" w:styleId="ConsPlusCell">
    <w:name w:val="ConsPlusCell"/>
    <w:uiPriority w:val="99"/>
    <w:rsid w:val="00D72527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FORMATTEXT">
    <w:name w:val=".FORMATTEXT"/>
    <w:uiPriority w:val="99"/>
    <w:rsid w:val="00D7252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10">
    <w:name w:val="Основной текст1"/>
    <w:uiPriority w:val="99"/>
    <w:rsid w:val="00D72527"/>
    <w:rPr>
      <w:rFonts w:ascii="Times New Roman" w:hAnsi="Times New Roman"/>
      <w:color w:val="000000"/>
      <w:spacing w:val="6"/>
      <w:w w:val="100"/>
      <w:position w:val="0"/>
      <w:sz w:val="21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041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9</Pages>
  <Words>1488</Words>
  <Characters>8488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Марфа</dc:creator>
  <cp:keywords/>
  <dc:description/>
  <cp:lastModifiedBy>user</cp:lastModifiedBy>
  <cp:revision>3</cp:revision>
  <cp:lastPrinted>2017-10-09T10:46:00Z</cp:lastPrinted>
  <dcterms:created xsi:type="dcterms:W3CDTF">2017-10-02T13:05:00Z</dcterms:created>
  <dcterms:modified xsi:type="dcterms:W3CDTF">2017-10-09T10:47:00Z</dcterms:modified>
</cp:coreProperties>
</file>